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2CD8D" w14:textId="0EA9DEDB" w:rsidR="00EA3608" w:rsidRPr="00EA3608" w:rsidRDefault="00440A33" w:rsidP="00EA3608">
      <w:pPr>
        <w:keepNext/>
        <w:jc w:val="center"/>
        <w:outlineLvl w:val="0"/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i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C2C7B6" wp14:editId="6006EBF2">
                <wp:simplePos x="0" y="0"/>
                <wp:positionH relativeFrom="column">
                  <wp:posOffset>1247775</wp:posOffset>
                </wp:positionH>
                <wp:positionV relativeFrom="paragraph">
                  <wp:posOffset>1003300</wp:posOffset>
                </wp:positionV>
                <wp:extent cx="4752975" cy="574675"/>
                <wp:effectExtent l="19050" t="25400" r="38100" b="47625"/>
                <wp:wrapNone/>
                <wp:docPr id="1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574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36DCEBE" w14:textId="65D5FFBF" w:rsidR="00940FE1" w:rsidRPr="0027684E" w:rsidRDefault="00940FE1" w:rsidP="000326C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27684E">
                              <w:rPr>
                                <w:sz w:val="56"/>
                                <w:szCs w:val="56"/>
                              </w:rPr>
                              <w:t>The Bric-a-Brac Newsletter</w:t>
                            </w:r>
                          </w:p>
                          <w:p w14:paraId="029B98BB" w14:textId="263F00FF" w:rsidR="00940FE1" w:rsidRDefault="00940FE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15FFEB" w14:textId="5505A701" w:rsidR="00940FE1" w:rsidRPr="007E4470" w:rsidRDefault="00940FE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00000000000000000000000000000000000000000000000000000000000000000000000000000000000000000000000000000000000000000000000000000000000000000000000000000000000000000000000000000000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C2C7B6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98.25pt;margin-top:79pt;width:374.25pt;height:4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" fillcolor="#f79646 [3209]" strokecolor="#f2f2f2 [3041]" strokeweight="3pt">
                <v:shadow on="t" color="#974706 [1609]" opacity=".5" offset="1pt"/>
                <v:textbox>
                  <w:txbxContent>
                    <w:p w14:paraId="536DCEBE" w14:textId="65D5FFBF" w:rsidR="00940FE1" w:rsidRPr="0027684E" w:rsidRDefault="00940FE1" w:rsidP="000326C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27684E">
                        <w:rPr>
                          <w:sz w:val="56"/>
                          <w:szCs w:val="56"/>
                        </w:rPr>
                        <w:t>The Bric-a-Brac Newsletter</w:t>
                      </w:r>
                    </w:p>
                    <w:p w14:paraId="029B98BB" w14:textId="263F00FF" w:rsidR="00940FE1" w:rsidRDefault="00940FE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A15FFEB" w14:textId="5505A701" w:rsidR="00940FE1" w:rsidRPr="007E4470" w:rsidRDefault="00940FE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00000000000000000000000000000000000000000000000000000000000000000000000000000000000000000000000000000000000000000000000000000000000000000000000000000000000000000000000000000000</w:t>
                      </w:r>
                    </w:p>
                  </w:txbxContent>
                </v:textbox>
              </v:shape>
            </w:pict>
          </mc:Fallback>
        </mc:AlternateContent>
      </w:r>
      <w:r w:rsidR="00C67221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val="en-GB"/>
        </w:rPr>
        <w:object w:dxaOrig="1440" w:dyaOrig="1440" w14:anchorId="6FAAE7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left:0;text-align:left;margin-left:187.05pt;margin-top:-52.8pt;width:1in;height:68.55pt;z-index:251698176;mso-position-horizontal-relative:text;mso-position-vertical-relative:text" o:allowincell="f">
            <v:imagedata r:id="rId11" o:title=""/>
            <w10:wrap type="topAndBottom"/>
          </v:shape>
          <o:OLEObject Type="Embed" ProgID="MS_ClipArt_Gallery" ShapeID="_x0000_s1065" DrawAspect="Content" ObjectID="_1660644279" r:id="rId12"/>
        </w:object>
      </w:r>
      <w:r w:rsidR="00C67221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val="en-GB"/>
        </w:rPr>
        <w:object w:dxaOrig="1440" w:dyaOrig="1440" w14:anchorId="0A8769DD">
          <v:shape id="_x0000_s1064" type="#_x0000_t75" style="position:absolute;left:0;text-align:left;margin-left:121.65pt;margin-top:-50.1pt;width:1in;height:63pt;z-index:251697152;mso-position-horizontal-relative:text;mso-position-vertical-relative:text" o:allowincell="f">
            <v:imagedata r:id="rId13" o:title=""/>
            <w10:wrap type="topAndBottom"/>
          </v:shape>
          <o:OLEObject Type="Embed" ProgID="MS_ClipArt_Gallery" ShapeID="_x0000_s1064" DrawAspect="Content" ObjectID="_1660644280" r:id="rId14"/>
        </w:object>
      </w:r>
      <w:r w:rsidR="00C67221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val="en-GB" w:eastAsia="en-GB"/>
        </w:rPr>
        <w:object w:dxaOrig="1440" w:dyaOrig="1440" w14:anchorId="3D974146">
          <v:shape id="_x0000_s1066" type="#_x0000_t75" style="position:absolute;left:0;text-align:left;margin-left:55.8pt;margin-top:-51.25pt;width:1in;height:63pt;z-index:251699200;mso-position-horizontal-relative:text;mso-position-vertical-relative:text">
            <v:imagedata r:id="rId13" o:title=""/>
            <w10:wrap type="topAndBottom"/>
          </v:shape>
          <o:OLEObject Type="Embed" ProgID="MS_ClipArt_Gallery" ShapeID="_x0000_s1066" DrawAspect="Content" ObjectID="_1660644281" r:id="rId15"/>
        </w:object>
      </w:r>
      <w:r w:rsidR="00C67221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val="en-GB"/>
        </w:rPr>
        <w:object w:dxaOrig="1440" w:dyaOrig="1440" w14:anchorId="6EAFF730">
          <v:shape id="_x0000_s1063" type="#_x0000_t75" style="position:absolute;left:0;text-align:left;margin-left:0;margin-top:-56.8pt;width:1in;height:68.55pt;z-index:251696128;mso-position-horizontal-relative:text;mso-position-vertical-relative:text" o:allowincell="f">
            <v:imagedata r:id="rId11" o:title=""/>
            <w10:wrap type="topAndBottom"/>
          </v:shape>
          <o:OLEObject Type="Embed" ProgID="MS_ClipArt_Gallery" ShapeID="_x0000_s1063" DrawAspect="Content" ObjectID="_1660644282" r:id="rId16"/>
        </w:object>
      </w:r>
      <w:r w:rsidR="00EA3608" w:rsidRPr="00EA3608"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val="en-GB"/>
        </w:rPr>
        <w:t xml:space="preserve"> Corner House Care Ltd</w:t>
      </w:r>
    </w:p>
    <w:p w14:paraId="1564793C" w14:textId="20EEA622" w:rsidR="00EA3608" w:rsidRPr="00EA3608" w:rsidRDefault="00EA3608" w:rsidP="00EA3608">
      <w:pPr>
        <w:keepNext/>
        <w:jc w:val="center"/>
        <w:outlineLvl w:val="1"/>
        <w:rPr>
          <w:rFonts w:ascii="Times New Roman" w:eastAsia="Times New Roman" w:hAnsi="Times New Roman" w:cs="Times New Roman"/>
          <w:b/>
          <w:i/>
          <w:noProof/>
          <w:color w:val="4F81BD"/>
          <w:sz w:val="20"/>
          <w:szCs w:val="20"/>
          <w:lang w:val="en-GB"/>
        </w:rPr>
      </w:pPr>
      <w:r w:rsidRPr="00EA3608">
        <w:rPr>
          <w:rFonts w:ascii="Times New Roman" w:eastAsia="Times New Roman" w:hAnsi="Times New Roman" w:cs="Times New Roman"/>
          <w:b/>
          <w:i/>
          <w:noProof/>
          <w:color w:val="4F81BD"/>
          <w:sz w:val="20"/>
          <w:szCs w:val="20"/>
          <w:lang w:val="en-GB"/>
        </w:rPr>
        <w:t xml:space="preserve"> CQC “Outstanding” in Well Led</w:t>
      </w:r>
    </w:p>
    <w:p w14:paraId="4A8BB28F" w14:textId="558E2300" w:rsidR="00EA3608" w:rsidRPr="00EA3608" w:rsidRDefault="00EA3608" w:rsidP="00EA3608">
      <w:pPr>
        <w:jc w:val="center"/>
        <w:rPr>
          <w:rFonts w:ascii="Times New Roman" w:eastAsia="Times New Roman" w:hAnsi="Times New Roman" w:cs="Times New Roman"/>
          <w:b/>
          <w:i/>
          <w:noProof/>
          <w:sz w:val="18"/>
          <w:szCs w:val="18"/>
          <w:lang w:val="en-GB"/>
        </w:rPr>
      </w:pPr>
      <w:r w:rsidRPr="00EA3608">
        <w:rPr>
          <w:rFonts w:ascii="Times New Roman" w:eastAsia="Times New Roman" w:hAnsi="Times New Roman" w:cs="Times New Roman"/>
          <w:b/>
          <w:i/>
          <w:noProof/>
          <w:sz w:val="18"/>
          <w:szCs w:val="18"/>
          <w:lang w:val="en-GB"/>
        </w:rPr>
        <w:t>67-69 Wash Lane, Clacton, Essex, CO15 1DB</w:t>
      </w:r>
    </w:p>
    <w:p w14:paraId="6C4E07E4" w14:textId="3A099709" w:rsidR="00EA3608" w:rsidRPr="00EA3608" w:rsidRDefault="00EA3608" w:rsidP="00EA3608">
      <w:pPr>
        <w:jc w:val="center"/>
        <w:rPr>
          <w:rFonts w:ascii="Times New Roman" w:eastAsia="Times New Roman" w:hAnsi="Times New Roman" w:cs="Times New Roman"/>
          <w:b/>
          <w:i/>
          <w:noProof/>
          <w:sz w:val="18"/>
          <w:szCs w:val="18"/>
          <w:lang w:val="en-GB"/>
        </w:rPr>
      </w:pPr>
      <w:r w:rsidRPr="00EA3608">
        <w:rPr>
          <w:rFonts w:ascii="Times New Roman" w:eastAsia="Times New Roman" w:hAnsi="Times New Roman" w:cs="Times New Roman"/>
          <w:b/>
          <w:i/>
          <w:noProof/>
          <w:sz w:val="18"/>
          <w:szCs w:val="18"/>
          <w:lang w:val="en-GB"/>
        </w:rPr>
        <w:t>T: 01255  432415 / 222093      F: 01255 474120</w:t>
      </w:r>
    </w:p>
    <w:p w14:paraId="55638C4C" w14:textId="4A0A76E3" w:rsidR="00EA3608" w:rsidRPr="00EA3608" w:rsidRDefault="00440A33" w:rsidP="00440A33">
      <w:pPr>
        <w:jc w:val="center"/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val="en-GB"/>
        </w:rPr>
      </w:pPr>
      <w:r>
        <w:rPr>
          <w:rFonts w:ascii="Arial" w:hAnsi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2BC040" wp14:editId="049694A9">
                <wp:simplePos x="0" y="0"/>
                <wp:positionH relativeFrom="margin">
                  <wp:align>center</wp:align>
                </wp:positionH>
                <wp:positionV relativeFrom="page">
                  <wp:posOffset>2606675</wp:posOffset>
                </wp:positionV>
                <wp:extent cx="8001000" cy="238125"/>
                <wp:effectExtent l="0" t="0" r="0" b="9525"/>
                <wp:wrapTight wrapText="bothSides">
                  <wp:wrapPolygon edited="0">
                    <wp:start x="0" y="0"/>
                    <wp:lineTo x="0" y="20736"/>
                    <wp:lineTo x="21549" y="20736"/>
                    <wp:lineTo x="21549" y="0"/>
                    <wp:lineTo x="0" y="0"/>
                  </wp:wrapPolygon>
                </wp:wrapTight>
                <wp:docPr id="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38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41F91" id="Rectangle 19" o:spid="_x0000_s1026" style="position:absolute;margin-left:0;margin-top:205.25pt;width:630pt;height:18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" fillcolor="#e36c0a [2409]" stroked="f" strokecolor="#4a7ebb" strokeweight="1.5pt">
                <v:shadow opacity="22938f" offset="0"/>
                <v:textbox inset=",7.2pt,,7.2pt"/>
                <w10:wrap type="tight" anchorx="margin" anchory="page"/>
              </v:rect>
            </w:pict>
          </mc:Fallback>
        </mc:AlternateContent>
      </w:r>
      <w:r w:rsidRPr="00EA3608"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val="en-GB"/>
        </w:rPr>
        <w:t xml:space="preserve"> </w:t>
      </w:r>
    </w:p>
    <w:p w14:paraId="670A103B" w14:textId="784B2515" w:rsidR="00EA3608" w:rsidRPr="00EA3608" w:rsidRDefault="00EA3608" w:rsidP="00EA3608">
      <w:pPr>
        <w:rPr>
          <w:rFonts w:ascii="Times New Roman" w:eastAsia="Times New Roman" w:hAnsi="Times New Roman" w:cs="Times New Roman"/>
          <w:noProof/>
          <w:sz w:val="20"/>
          <w:szCs w:val="20"/>
          <w:lang w:val="en-GB"/>
        </w:rPr>
      </w:pPr>
    </w:p>
    <w:p w14:paraId="37DC5B19" w14:textId="7DB0F603" w:rsidR="0082470D" w:rsidRDefault="00616864">
      <w:r>
        <w:rPr>
          <w:rFonts w:ascii="Lucida Grande" w:hAnsi="Lucida Grande"/>
          <w:noProof/>
          <w:color w:val="000000"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29DF3" wp14:editId="1FD1C088">
                <wp:simplePos x="0" y="0"/>
                <wp:positionH relativeFrom="column">
                  <wp:posOffset>3480435</wp:posOffset>
                </wp:positionH>
                <wp:positionV relativeFrom="paragraph">
                  <wp:posOffset>857885</wp:posOffset>
                </wp:positionV>
                <wp:extent cx="3657600" cy="457200"/>
                <wp:effectExtent l="381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auto"/>
                                <w:sz w:val="24"/>
                              </w:rPr>
                              <w:id w:val="228783089"/>
                              <w:placeholder>
                                <w:docPart w:val="C977ACCE5FF34FA1BA05209205B65824"/>
                              </w:placeholder>
                            </w:sdtPr>
                            <w:sdtEndPr>
                              <w:rPr>
                                <w:color w:val="FFFFFF" w:themeColor="background1"/>
                                <w:sz w:val="26"/>
                              </w:rPr>
                            </w:sdtEndPr>
                            <w:sdtContent>
                              <w:p w14:paraId="33924612" w14:textId="0AEAA339" w:rsidR="00940FE1" w:rsidRPr="001149B1" w:rsidRDefault="00940FE1" w:rsidP="00821526">
                                <w:pPr>
                                  <w:pStyle w:val="NewsletterSubhead"/>
                                </w:pPr>
                                <w:r>
                                  <w:t xml:space="preserve">-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29DF3" id="Text Box 15" o:spid="_x0000_s1027" type="#_x0000_t202" style="position:absolute;margin-left:274.05pt;margin-top:67.55pt;width:4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" filled="f" stroked="f">
                <v:textbox inset=",7.2pt,,7.2pt">
                  <w:txbxContent>
                    <w:sdt>
                      <w:sdtPr>
                        <w:rPr>
                          <w:color w:val="auto"/>
                          <w:sz w:val="24"/>
                        </w:rPr>
                        <w:id w:val="228783089"/>
                        <w:placeholder>
                          <w:docPart w:val="C977ACCE5FF34FA1BA05209205B65824"/>
                        </w:placeholder>
                      </w:sdtPr>
                      <w:sdtEndPr>
                        <w:rPr>
                          <w:color w:val="FFFFFF" w:themeColor="background1"/>
                          <w:sz w:val="26"/>
                        </w:rPr>
                      </w:sdtEndPr>
                      <w:sdtContent>
                        <w:p w14:paraId="33924612" w14:textId="0AEAA339" w:rsidR="00940FE1" w:rsidRPr="001149B1" w:rsidRDefault="00940FE1" w:rsidP="00821526">
                          <w:pPr>
                            <w:pStyle w:val="NewsletterSubhead"/>
                          </w:pPr>
                          <w:r>
                            <w:t xml:space="preserve">- </w:t>
                          </w:r>
                        </w:p>
                      </w:sdtContent>
                    </w:sdt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1245EC" wp14:editId="4CD3F088">
                <wp:simplePos x="0" y="0"/>
                <wp:positionH relativeFrom="page">
                  <wp:posOffset>-177165</wp:posOffset>
                </wp:positionH>
                <wp:positionV relativeFrom="page">
                  <wp:posOffset>-111760</wp:posOffset>
                </wp:positionV>
                <wp:extent cx="8001000" cy="2847340"/>
                <wp:effectExtent l="3810" t="2540" r="0" b="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847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E5BCE3" w14:textId="188B3137" w:rsidR="00940FE1" w:rsidRDefault="00940FE1" w:rsidP="001149B1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245EC" id="Rectangle 6" o:spid="_x0000_s1028" style="position:absolute;margin-left:-13.95pt;margin-top:-8.8pt;width:630pt;height:22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" fillcolor="#205867 [1608]" stroked="f" strokecolor="#4a7ebb" strokeweight="1.5pt">
                <v:shadow opacity="22938f" offset="0"/>
                <v:textbox inset=",7.2pt,,7.2pt">
                  <w:txbxContent>
                    <w:p w14:paraId="6FE5BCE3" w14:textId="188B3137" w:rsidR="00940FE1" w:rsidRDefault="00940FE1" w:rsidP="001149B1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5420E31" w14:textId="24499FA1" w:rsidR="00440A33" w:rsidRPr="00440A33" w:rsidRDefault="00440A33" w:rsidP="00440A33"/>
    <w:p w14:paraId="0F521AE4" w14:textId="7BA18600" w:rsidR="004B49B2" w:rsidRDefault="00440A33" w:rsidP="00616864">
      <w:pPr>
        <w:pStyle w:val="NewsletterBody"/>
        <w:jc w:val="center"/>
        <w:rPr>
          <w:b/>
          <w:bCs/>
          <w:sz w:val="40"/>
          <w:szCs w:val="40"/>
        </w:rPr>
      </w:pPr>
      <w:r w:rsidRPr="004B49B2">
        <w:rPr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81280" behindDoc="1" locked="0" layoutInCell="1" allowOverlap="1" wp14:anchorId="6C4C43AA" wp14:editId="79BF640D">
            <wp:simplePos x="0" y="0"/>
            <wp:positionH relativeFrom="page">
              <wp:align>right</wp:align>
            </wp:positionH>
            <wp:positionV relativeFrom="page">
              <wp:posOffset>3543935</wp:posOffset>
            </wp:positionV>
            <wp:extent cx="2496185" cy="2085340"/>
            <wp:effectExtent l="0" t="0" r="0" b="0"/>
            <wp:wrapTight wrapText="bothSides">
              <wp:wrapPolygon edited="0">
                <wp:start x="0" y="0"/>
                <wp:lineTo x="0" y="21311"/>
                <wp:lineTo x="21430" y="21311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9B2">
        <w:rPr>
          <w:sz w:val="40"/>
          <w:szCs w:val="40"/>
        </w:rPr>
        <w:t xml:space="preserve">                                    </w:t>
      </w:r>
      <w:bookmarkStart w:id="0" w:name="_Hlk49772071"/>
      <w:r w:rsidR="0027684E" w:rsidRPr="004B49B2">
        <w:rPr>
          <w:b/>
          <w:bCs/>
          <w:sz w:val="40"/>
          <w:szCs w:val="40"/>
        </w:rPr>
        <w:t xml:space="preserve">Welcome </w:t>
      </w:r>
      <w:r w:rsidR="000326C1" w:rsidRPr="004B49B2">
        <w:rPr>
          <w:b/>
          <w:bCs/>
          <w:sz w:val="40"/>
          <w:szCs w:val="40"/>
        </w:rPr>
        <w:t>a</w:t>
      </w:r>
      <w:r w:rsidR="0027684E" w:rsidRPr="004B49B2">
        <w:rPr>
          <w:b/>
          <w:bCs/>
          <w:sz w:val="40"/>
          <w:szCs w:val="40"/>
        </w:rPr>
        <w:t xml:space="preserve">ll to our </w:t>
      </w:r>
      <w:r w:rsidR="004B49B2" w:rsidRPr="004B49B2">
        <w:rPr>
          <w:b/>
          <w:bCs/>
          <w:sz w:val="40"/>
          <w:szCs w:val="40"/>
        </w:rPr>
        <w:t xml:space="preserve">   </w:t>
      </w:r>
      <w:r w:rsidR="0027684E" w:rsidRPr="004B49B2">
        <w:rPr>
          <w:b/>
          <w:bCs/>
          <w:sz w:val="40"/>
          <w:szCs w:val="40"/>
        </w:rPr>
        <w:t xml:space="preserve">September newsletter! </w:t>
      </w:r>
      <w:bookmarkEnd w:id="0"/>
      <w:r w:rsidR="000326C1" w:rsidRPr="004B49B2">
        <w:rPr>
          <w:b/>
          <w:bCs/>
          <w:sz w:val="40"/>
          <w:szCs w:val="40"/>
        </w:rPr>
        <w:br/>
      </w:r>
    </w:p>
    <w:p w14:paraId="6717705A" w14:textId="228D3F3C" w:rsidR="00616864" w:rsidRDefault="00616864" w:rsidP="00440A33">
      <w:pPr>
        <w:pStyle w:val="NewsletterBody"/>
        <w:rPr>
          <w:b/>
          <w:bCs/>
          <w:sz w:val="40"/>
          <w:szCs w:val="40"/>
        </w:rPr>
      </w:pPr>
    </w:p>
    <w:p w14:paraId="1FBF9B18" w14:textId="77777777" w:rsidR="00EC651F" w:rsidRPr="00616864" w:rsidRDefault="00EC651F" w:rsidP="00440A33">
      <w:pPr>
        <w:pStyle w:val="NewsletterBody"/>
        <w:rPr>
          <w:b/>
          <w:bCs/>
          <w:sz w:val="40"/>
          <w:szCs w:val="40"/>
        </w:rPr>
      </w:pPr>
    </w:p>
    <w:p w14:paraId="03B58DDF" w14:textId="57747BC7" w:rsidR="000326C1" w:rsidRDefault="000326C1" w:rsidP="004B49B2">
      <w:pPr>
        <w:pStyle w:val="NewsletterBody"/>
        <w:jc w:val="left"/>
        <w:rPr>
          <w:sz w:val="32"/>
          <w:szCs w:val="32"/>
        </w:rPr>
      </w:pPr>
      <w:bookmarkStart w:id="1" w:name="_Hlk49772090"/>
      <w:r w:rsidRPr="000326C1">
        <w:rPr>
          <w:sz w:val="32"/>
          <w:szCs w:val="32"/>
        </w:rPr>
        <w:t>We know it has been a difficult time over the last few months, not being able to see our friends and families.</w:t>
      </w:r>
      <w:r>
        <w:rPr>
          <w:sz w:val="32"/>
          <w:szCs w:val="32"/>
        </w:rPr>
        <w:br/>
        <w:t xml:space="preserve">We have been following government guidance and hope that things will be back to normal soon. </w:t>
      </w:r>
      <w:r>
        <w:rPr>
          <w:sz w:val="32"/>
          <w:szCs w:val="32"/>
        </w:rPr>
        <w:br/>
      </w:r>
    </w:p>
    <w:p w14:paraId="12657546" w14:textId="00443B97" w:rsidR="00440A33" w:rsidRDefault="000326C1" w:rsidP="004B49B2">
      <w:pPr>
        <w:pStyle w:val="NewsletterBody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We are thrilled to announce that we have </w:t>
      </w:r>
      <w:r w:rsidR="002525F5">
        <w:rPr>
          <w:sz w:val="32"/>
          <w:szCs w:val="32"/>
        </w:rPr>
        <w:t>a</w:t>
      </w:r>
      <w:r>
        <w:rPr>
          <w:sz w:val="32"/>
          <w:szCs w:val="32"/>
        </w:rPr>
        <w:t xml:space="preserve"> temporary activities coordinator </w:t>
      </w:r>
      <w:r w:rsidR="002525F5">
        <w:rPr>
          <w:sz w:val="32"/>
          <w:szCs w:val="32"/>
        </w:rPr>
        <w:t>joining our team! She</w:t>
      </w:r>
      <w:r>
        <w:rPr>
          <w:sz w:val="32"/>
          <w:szCs w:val="32"/>
        </w:rPr>
        <w:t xml:space="preserve"> will be doing lots of fun activities with you all over the coming weeks</w:t>
      </w:r>
      <w:bookmarkEnd w:id="1"/>
      <w:r w:rsidR="002525F5">
        <w:rPr>
          <w:sz w:val="32"/>
          <w:szCs w:val="32"/>
        </w:rPr>
        <w:t xml:space="preserve"> and as always we have our love</w:t>
      </w:r>
      <w:r w:rsidR="00910989">
        <w:rPr>
          <w:sz w:val="32"/>
          <w:szCs w:val="32"/>
        </w:rPr>
        <w:t>ly</w:t>
      </w:r>
      <w:r w:rsidR="002525F5">
        <w:rPr>
          <w:sz w:val="32"/>
          <w:szCs w:val="32"/>
        </w:rPr>
        <w:t xml:space="preserve"> care staff </w:t>
      </w:r>
      <w:r w:rsidR="00F12ADA">
        <w:rPr>
          <w:sz w:val="32"/>
          <w:szCs w:val="32"/>
        </w:rPr>
        <w:t>looking after you</w:t>
      </w:r>
      <w:r w:rsidR="002525F5">
        <w:rPr>
          <w:sz w:val="32"/>
          <w:szCs w:val="32"/>
        </w:rPr>
        <w:t xml:space="preserve"> always!</w:t>
      </w:r>
      <w:r w:rsidR="00440A33">
        <w:rPr>
          <w:sz w:val="32"/>
          <w:szCs w:val="32"/>
        </w:rPr>
        <w:br/>
      </w:r>
    </w:p>
    <w:p w14:paraId="335A5A8C" w14:textId="0213404F" w:rsidR="00440A33" w:rsidRDefault="00440A33" w:rsidP="004B49B2">
      <w:pPr>
        <w:pStyle w:val="NewsletterBody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A24360" wp14:editId="23E68EFD">
                <wp:simplePos x="0" y="0"/>
                <wp:positionH relativeFrom="margin">
                  <wp:align>right</wp:align>
                </wp:positionH>
                <wp:positionV relativeFrom="paragraph">
                  <wp:posOffset>-704850</wp:posOffset>
                </wp:positionV>
                <wp:extent cx="1762125" cy="333375"/>
                <wp:effectExtent l="19050" t="19050" r="47625" b="66675"/>
                <wp:wrapNone/>
                <wp:docPr id="1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8FFC989" w14:textId="5DC11FAC" w:rsidR="00940FE1" w:rsidRPr="0027684E" w:rsidRDefault="00940FE1" w:rsidP="000326C1">
                            <w:pPr>
                              <w:jc w:val="center"/>
                            </w:pPr>
                            <w:r w:rsidRPr="0027684E">
                              <w:t>Corner House Ltd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24360" id="Text Box 44" o:spid="_x0000_s1029" type="#_x0000_t202" style="position:absolute;margin-left:87.55pt;margin-top:-55.5pt;width:138.75pt;height:26.2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" fillcolor="#f79646 [3209]" strokecolor="#f2f2f2 [3041]" strokeweight="3pt">
                <v:shadow on="t" color="#974706 [1609]" opacity=".5" offset="1pt"/>
                <v:textbox>
                  <w:txbxContent>
                    <w:p w14:paraId="18FFC989" w14:textId="5DC11FAC" w:rsidR="00940FE1" w:rsidRPr="0027684E" w:rsidRDefault="00940FE1" w:rsidP="000326C1">
                      <w:pPr>
                        <w:jc w:val="center"/>
                      </w:pPr>
                      <w:r w:rsidRPr="0027684E">
                        <w:t>Corner House Ltd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D261A" w14:textId="76E20E76" w:rsidR="00440A33" w:rsidRDefault="00440A33" w:rsidP="004B49B2">
      <w:pPr>
        <w:pStyle w:val="NewsletterBody"/>
        <w:jc w:val="left"/>
        <w:rPr>
          <w:sz w:val="32"/>
          <w:szCs w:val="32"/>
        </w:rPr>
      </w:pPr>
    </w:p>
    <w:p w14:paraId="17CDB6AF" w14:textId="2DC70AE6" w:rsidR="00440A33" w:rsidRDefault="00440A33" w:rsidP="004B49B2">
      <w:pPr>
        <w:pStyle w:val="NewsletterBody"/>
        <w:jc w:val="left"/>
        <w:rPr>
          <w:sz w:val="32"/>
          <w:szCs w:val="32"/>
        </w:rPr>
      </w:pPr>
    </w:p>
    <w:p w14:paraId="1B98A87F" w14:textId="041248B0" w:rsidR="00440A33" w:rsidRDefault="00440A33" w:rsidP="004B49B2">
      <w:pPr>
        <w:pStyle w:val="NewsletterBody"/>
        <w:jc w:val="left"/>
        <w:rPr>
          <w:sz w:val="32"/>
          <w:szCs w:val="32"/>
        </w:rPr>
      </w:pPr>
    </w:p>
    <w:p w14:paraId="6605C507" w14:textId="47F9D246" w:rsidR="00440A33" w:rsidRDefault="00E76D2C" w:rsidP="004B49B2">
      <w:pPr>
        <w:pStyle w:val="NewsletterBody"/>
        <w:jc w:val="left"/>
        <w:rPr>
          <w:sz w:val="32"/>
          <w:szCs w:val="32"/>
        </w:rPr>
      </w:pPr>
      <w:r>
        <w:rPr>
          <w:rFonts w:ascii="Lucida Grande" w:hAnsi="Lucida Grande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DE16EF" wp14:editId="5F08381B">
                <wp:simplePos x="0" y="0"/>
                <wp:positionH relativeFrom="page">
                  <wp:posOffset>4953000</wp:posOffset>
                </wp:positionH>
                <wp:positionV relativeFrom="paragraph">
                  <wp:posOffset>537845</wp:posOffset>
                </wp:positionV>
                <wp:extent cx="2505075" cy="485775"/>
                <wp:effectExtent l="0" t="0" r="0" b="0"/>
                <wp:wrapTight wrapText="bothSides">
                  <wp:wrapPolygon edited="0">
                    <wp:start x="329" y="2541"/>
                    <wp:lineTo x="329" y="18635"/>
                    <wp:lineTo x="21025" y="18635"/>
                    <wp:lineTo x="21025" y="2541"/>
                    <wp:lineTo x="329" y="2541"/>
                  </wp:wrapPolygon>
                </wp:wrapTight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B44DF" w14:textId="55C5BFD7" w:rsidR="00940FE1" w:rsidRPr="00440A33" w:rsidRDefault="00940FE1" w:rsidP="001149B1">
                            <w:pPr>
                              <w:pStyle w:val="NewsletterHeading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0A3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September 2020 issue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E16EF" id="Text Box 14" o:spid="_x0000_s1030" type="#_x0000_t202" style="position:absolute;margin-left:390pt;margin-top:42.35pt;width:197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" filled="f" stroked="f">
                <v:textbox inset=",7.2pt,,7.2pt">
                  <w:txbxContent>
                    <w:p w14:paraId="4E7B44DF" w14:textId="55C5BFD7" w:rsidR="00940FE1" w:rsidRPr="00440A33" w:rsidRDefault="00940FE1" w:rsidP="001149B1">
                      <w:pPr>
                        <w:pStyle w:val="NewsletterHeading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40A33">
                        <w:rPr>
                          <w:color w:val="000000" w:themeColor="text1"/>
                          <w:sz w:val="32"/>
                          <w:szCs w:val="32"/>
                        </w:rPr>
                        <w:t>September 2020 issue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A5E1894" w14:textId="66E1CCA4" w:rsidR="00440A33" w:rsidRDefault="00440A33" w:rsidP="004B49B2">
      <w:pPr>
        <w:pStyle w:val="NewsletterBody"/>
        <w:jc w:val="left"/>
        <w:rPr>
          <w:sz w:val="32"/>
          <w:szCs w:val="32"/>
        </w:rPr>
      </w:pPr>
    </w:p>
    <w:p w14:paraId="205E1A1D" w14:textId="551C80A2" w:rsidR="00440A33" w:rsidRDefault="00440A33" w:rsidP="004B49B2">
      <w:pPr>
        <w:pStyle w:val="NewsletterBody"/>
        <w:jc w:val="left"/>
        <w:rPr>
          <w:sz w:val="32"/>
          <w:szCs w:val="32"/>
        </w:rPr>
      </w:pPr>
    </w:p>
    <w:p w14:paraId="417FA63C" w14:textId="59192E67" w:rsidR="00440A33" w:rsidRDefault="00440A33" w:rsidP="004B49B2">
      <w:pPr>
        <w:pStyle w:val="NewsletterBody"/>
        <w:jc w:val="left"/>
        <w:rPr>
          <w:sz w:val="32"/>
          <w:szCs w:val="32"/>
        </w:rPr>
      </w:pPr>
    </w:p>
    <w:p w14:paraId="361600C2" w14:textId="0527D611" w:rsidR="00440A33" w:rsidRDefault="00440A33" w:rsidP="004B49B2">
      <w:pPr>
        <w:pStyle w:val="NewsletterBody"/>
        <w:jc w:val="left"/>
        <w:rPr>
          <w:sz w:val="32"/>
          <w:szCs w:val="32"/>
        </w:rPr>
      </w:pPr>
    </w:p>
    <w:p w14:paraId="644BF781" w14:textId="51630BF2" w:rsidR="00440A33" w:rsidRDefault="00440A33" w:rsidP="004B49B2">
      <w:pPr>
        <w:pStyle w:val="NewsletterBody"/>
        <w:jc w:val="left"/>
        <w:rPr>
          <w:sz w:val="32"/>
          <w:szCs w:val="32"/>
        </w:rPr>
      </w:pPr>
    </w:p>
    <w:p w14:paraId="5FCE14F5" w14:textId="0006F73D" w:rsidR="00440A33" w:rsidRDefault="00440A33" w:rsidP="004B49B2">
      <w:pPr>
        <w:pStyle w:val="NewsletterBody"/>
        <w:jc w:val="left"/>
        <w:rPr>
          <w:sz w:val="32"/>
          <w:szCs w:val="32"/>
        </w:rPr>
      </w:pPr>
    </w:p>
    <w:p w14:paraId="264798C8" w14:textId="41967297" w:rsidR="00440A33" w:rsidRDefault="00EC651F" w:rsidP="004B49B2">
      <w:pPr>
        <w:pStyle w:val="NewsletterBody"/>
        <w:jc w:val="left"/>
        <w:rPr>
          <w:sz w:val="32"/>
          <w:szCs w:val="3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2EC5A0C" wp14:editId="3190AC0F">
                <wp:simplePos x="0" y="0"/>
                <wp:positionH relativeFrom="margin">
                  <wp:posOffset>5064826</wp:posOffset>
                </wp:positionH>
                <wp:positionV relativeFrom="paragraph">
                  <wp:posOffset>45984</wp:posOffset>
                </wp:positionV>
                <wp:extent cx="2095500" cy="3325091"/>
                <wp:effectExtent l="0" t="0" r="19050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32509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8DDC7" w14:textId="56C0694A" w:rsidR="00940FE1" w:rsidRPr="00440A33" w:rsidRDefault="00940FE1" w:rsidP="00440A3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440A33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u w:val="single"/>
                              </w:rPr>
                              <w:t>Riddle of the month</w:t>
                            </w:r>
                          </w:p>
                          <w:p w14:paraId="4B82A0A8" w14:textId="6D5A35DA" w:rsidR="00940FE1" w:rsidRPr="00440A33" w:rsidRDefault="00940FE1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4A491E6B" w14:textId="17A1179C" w:rsidR="0035067F" w:rsidRDefault="0035067F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What has a head, </w:t>
                            </w:r>
                            <w:r w:rsidR="00EC651F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a tail, is brown and has no legs? </w:t>
                            </w:r>
                          </w:p>
                          <w:p w14:paraId="48AED573" w14:textId="519FC0B0" w:rsidR="00EC651F" w:rsidRPr="0035067F" w:rsidRDefault="00EC651F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C5A0C" id="Text Box 2" o:spid="_x0000_s1031" type="#_x0000_t202" style="position:absolute;margin-left:398.8pt;margin-top:3.6pt;width:165pt;height:261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" fillcolor="#f79646 [3209]" strokecolor="#974706 [1609]" strokeweight="2pt">
                <v:textbox>
                  <w:txbxContent>
                    <w:p w14:paraId="07F8DDC7" w14:textId="56C0694A" w:rsidR="00940FE1" w:rsidRPr="00440A33" w:rsidRDefault="00940FE1" w:rsidP="00440A3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u w:val="single"/>
                        </w:rPr>
                      </w:pPr>
                      <w:r w:rsidRPr="00440A33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u w:val="single"/>
                        </w:rPr>
                        <w:t>Riddle of the month</w:t>
                      </w:r>
                    </w:p>
                    <w:p w14:paraId="4B82A0A8" w14:textId="6D5A35DA" w:rsidR="00940FE1" w:rsidRPr="00440A33" w:rsidRDefault="00940FE1">
                      <w:pPr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4A491E6B" w14:textId="17A1179C" w:rsidR="0035067F" w:rsidRDefault="0035067F">
                      <w:pPr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56"/>
                        </w:rPr>
                        <w:t xml:space="preserve">What has a head, </w:t>
                      </w:r>
                      <w:r w:rsidR="00EC651F">
                        <w:rPr>
                          <w:color w:val="000000" w:themeColor="text1"/>
                          <w:sz w:val="56"/>
                          <w:szCs w:val="56"/>
                        </w:rPr>
                        <w:t xml:space="preserve">a tail, is brown and has no legs? </w:t>
                      </w:r>
                    </w:p>
                    <w:p w14:paraId="48AED573" w14:textId="519FC0B0" w:rsidR="00EC651F" w:rsidRPr="0035067F" w:rsidRDefault="00EC651F">
                      <w:pPr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73FE87" w14:textId="10F849E0" w:rsidR="00440A33" w:rsidRDefault="00440A33" w:rsidP="004B49B2">
      <w:pPr>
        <w:pStyle w:val="NewsletterBody"/>
        <w:jc w:val="left"/>
        <w:rPr>
          <w:sz w:val="32"/>
          <w:szCs w:val="32"/>
        </w:rPr>
      </w:pPr>
    </w:p>
    <w:p w14:paraId="2B8D90C4" w14:textId="77777777" w:rsidR="00440A33" w:rsidRDefault="00440A33" w:rsidP="00440A33">
      <w:pPr>
        <w:pStyle w:val="CompanyName"/>
        <w:rPr>
          <w:rFonts w:asciiTheme="minorHAnsi" w:hAnsiTheme="minorHAnsi" w:cstheme="minorHAnsi"/>
          <w:color w:val="000000" w:themeColor="text1"/>
        </w:rPr>
      </w:pPr>
    </w:p>
    <w:p w14:paraId="6359DC47" w14:textId="20F991EA" w:rsidR="00440A33" w:rsidRDefault="00440A33" w:rsidP="00440A33">
      <w:pPr>
        <w:pStyle w:val="CompanyName"/>
        <w:rPr>
          <w:rFonts w:asciiTheme="minorHAnsi" w:hAnsiTheme="minorHAnsi" w:cstheme="minorHAnsi"/>
          <w:color w:val="000000" w:themeColor="text1"/>
        </w:rPr>
      </w:pPr>
    </w:p>
    <w:p w14:paraId="215F7648" w14:textId="66496B71" w:rsidR="00217902" w:rsidRDefault="00217902" w:rsidP="00440A33">
      <w:pPr>
        <w:pStyle w:val="CompanyName"/>
        <w:rPr>
          <w:rFonts w:asciiTheme="minorHAnsi" w:hAnsiTheme="minorHAnsi" w:cstheme="minorHAnsi"/>
          <w:color w:val="000000" w:themeColor="text1"/>
        </w:rPr>
      </w:pPr>
    </w:p>
    <w:p w14:paraId="29ABAC3D" w14:textId="39FB6000" w:rsidR="00217902" w:rsidRDefault="00217902" w:rsidP="00440A33">
      <w:pPr>
        <w:pStyle w:val="CompanyName"/>
        <w:rPr>
          <w:rFonts w:asciiTheme="minorHAnsi" w:hAnsiTheme="minorHAnsi" w:cstheme="minorHAnsi"/>
          <w:color w:val="000000" w:themeColor="text1"/>
        </w:rPr>
      </w:pPr>
    </w:p>
    <w:p w14:paraId="7B9EB08B" w14:textId="77777777" w:rsidR="00217902" w:rsidRDefault="00217902" w:rsidP="00440A33">
      <w:pPr>
        <w:pStyle w:val="CompanyName"/>
        <w:rPr>
          <w:rFonts w:asciiTheme="minorHAnsi" w:hAnsiTheme="minorHAnsi" w:cstheme="minorHAnsi"/>
          <w:color w:val="000000" w:themeColor="text1"/>
        </w:rPr>
      </w:pPr>
    </w:p>
    <w:p w14:paraId="700C514B" w14:textId="77777777" w:rsidR="00440A33" w:rsidRDefault="00440A33" w:rsidP="00440A33">
      <w:pPr>
        <w:pStyle w:val="CompanyName"/>
        <w:rPr>
          <w:rFonts w:asciiTheme="minorHAnsi" w:hAnsiTheme="minorHAnsi" w:cstheme="minorHAnsi"/>
          <w:color w:val="000000" w:themeColor="text1"/>
        </w:rPr>
      </w:pPr>
    </w:p>
    <w:p w14:paraId="2D092E0E" w14:textId="02E91B80" w:rsidR="003901D9" w:rsidRDefault="006C5EB3" w:rsidP="00F11305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</w:pPr>
      <w:r>
        <w:rPr>
          <w:rFonts w:asciiTheme="minorHAnsi" w:hAnsiTheme="minorHAnsi" w:cstheme="minorHAnsi"/>
          <w:b w:val="0"/>
          <w:bCs/>
          <w:noProof/>
          <w:color w:val="000000" w:themeColor="text1"/>
          <w:sz w:val="40"/>
          <w:szCs w:val="40"/>
          <w:lang w:val="en-GB" w:eastAsia="en-GB"/>
        </w:rPr>
        <w:lastRenderedPageBreak/>
        <w:drawing>
          <wp:anchor distT="0" distB="0" distL="114300" distR="114300" simplePos="0" relativeHeight="251707392" behindDoc="0" locked="0" layoutInCell="1" allowOverlap="1" wp14:anchorId="4B85DC94" wp14:editId="70927206">
            <wp:simplePos x="0" y="0"/>
            <wp:positionH relativeFrom="page">
              <wp:posOffset>3930293</wp:posOffset>
            </wp:positionH>
            <wp:positionV relativeFrom="paragraph">
              <wp:posOffset>554056</wp:posOffset>
            </wp:positionV>
            <wp:extent cx="3461385" cy="221932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6149" b="9274"/>
                    <a:stretch/>
                  </pic:blipFill>
                  <pic:spPr bwMode="auto">
                    <a:xfrm>
                      <a:off x="0" y="0"/>
                      <a:ext cx="346138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33" w:rsidRPr="00440A33">
        <w:rPr>
          <w:rFonts w:ascii="Arial" w:hAnsi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9D7D0E" wp14:editId="44093965">
                <wp:simplePos x="0" y="0"/>
                <wp:positionH relativeFrom="margin">
                  <wp:posOffset>-762000</wp:posOffset>
                </wp:positionH>
                <wp:positionV relativeFrom="page">
                  <wp:posOffset>18415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7901B" id="Rectangle 19" o:spid="_x0000_s1026" style="position:absolute;margin-left:-60pt;margin-top:1.45pt;width:657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" fillcolor="#e46c0a" stroked="f" strokecolor="#4a7ebb" strokeweight="1.5pt">
                <v:shadow opacity="22938f" offset="0"/>
                <v:textbox inset=",7.2pt,,7.2pt"/>
                <w10:wrap type="tight" anchorx="margin" anchory="page"/>
              </v:rect>
            </w:pict>
          </mc:Fallback>
        </mc:AlternateContent>
      </w:r>
      <w:r w:rsidR="00440A33" w:rsidRPr="00440A33">
        <w:rPr>
          <w:rFonts w:asciiTheme="minorHAnsi" w:hAnsiTheme="minorHAnsi" w:cstheme="minorHAnsi"/>
          <w:color w:val="000000" w:themeColor="text1"/>
          <w:u w:val="single"/>
        </w:rPr>
        <w:t>Visiting Arrangements</w:t>
      </w:r>
      <w:r w:rsidR="00440A33">
        <w:rPr>
          <w:rFonts w:asciiTheme="minorHAnsi" w:hAnsiTheme="minorHAnsi" w:cstheme="minorHAnsi"/>
          <w:color w:val="000000" w:themeColor="text1"/>
          <w:u w:val="single"/>
        </w:rPr>
        <w:br/>
      </w:r>
    </w:p>
    <w:p w14:paraId="095F1A50" w14:textId="46FFC0A7" w:rsidR="00440A33" w:rsidRDefault="00440A33" w:rsidP="00F11305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</w:pPr>
      <w:r w:rsidRPr="00440A33"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  <w:t>We have begun to ease restrictions o</w:t>
      </w:r>
      <w:r w:rsidR="003901D9"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  <w:t xml:space="preserve">n </w:t>
      </w:r>
      <w:r w:rsidRPr="00440A33"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  <w:t xml:space="preserve">visitations. </w:t>
      </w:r>
    </w:p>
    <w:p w14:paraId="3563D3A1" w14:textId="63D6E8E0" w:rsidR="00217902" w:rsidRPr="00217902" w:rsidRDefault="00440A33" w:rsidP="00217902">
      <w:pPr>
        <w:pStyle w:val="Caption"/>
        <w:rPr>
          <w:rFonts w:cstheme="minorHAnsi"/>
          <w:color w:val="000000" w:themeColor="text1"/>
          <w:sz w:val="40"/>
          <w:szCs w:val="40"/>
        </w:rPr>
      </w:pPr>
      <w:r w:rsidRPr="00F11305">
        <w:rPr>
          <w:rFonts w:cstheme="minorHAnsi"/>
          <w:i w:val="0"/>
          <w:iCs w:val="0"/>
          <w:color w:val="000000" w:themeColor="text1"/>
          <w:sz w:val="40"/>
          <w:szCs w:val="40"/>
        </w:rPr>
        <w:t>We are now booking</w:t>
      </w:r>
      <w:r w:rsidR="00212581">
        <w:rPr>
          <w:rFonts w:cstheme="minorHAnsi"/>
          <w:i w:val="0"/>
          <w:iCs w:val="0"/>
          <w:color w:val="000000" w:themeColor="text1"/>
          <w:sz w:val="40"/>
          <w:szCs w:val="40"/>
        </w:rPr>
        <w:t xml:space="preserve"> </w:t>
      </w:r>
      <w:r w:rsidRPr="00F11305">
        <w:rPr>
          <w:rFonts w:cstheme="minorHAnsi"/>
          <w:i w:val="0"/>
          <w:iCs w:val="0"/>
          <w:color w:val="000000" w:themeColor="text1"/>
          <w:sz w:val="40"/>
          <w:szCs w:val="40"/>
        </w:rPr>
        <w:t xml:space="preserve">appointments with families; </w:t>
      </w:r>
    </w:p>
    <w:tbl>
      <w:tblPr>
        <w:tblStyle w:val="TableGrid"/>
        <w:tblpPr w:leftFromText="180" w:rightFromText="180" w:vertAnchor="text" w:horzAnchor="margin" w:tblpXSpec="right" w:tblpY="3143"/>
        <w:tblW w:w="0" w:type="auto"/>
        <w:tblLook w:val="04A0" w:firstRow="1" w:lastRow="0" w:firstColumn="1" w:lastColumn="0" w:noHBand="0" w:noVBand="1"/>
      </w:tblPr>
      <w:tblGrid>
        <w:gridCol w:w="2537"/>
        <w:gridCol w:w="2538"/>
      </w:tblGrid>
      <w:tr w:rsidR="00217902" w:rsidRPr="00217902" w14:paraId="1C9A62E7" w14:textId="77777777" w:rsidTr="00217902">
        <w:tc>
          <w:tcPr>
            <w:tcW w:w="2537" w:type="dxa"/>
          </w:tcPr>
          <w:p w14:paraId="485D2FB6" w14:textId="6C4E1B77" w:rsidR="00217902" w:rsidRPr="00217902" w:rsidRDefault="00217902" w:rsidP="00217902">
            <w:pPr>
              <w:pStyle w:val="Caption"/>
              <w:rPr>
                <w:rFonts w:cstheme="minorHAnsi"/>
                <w:color w:val="000000" w:themeColor="text1"/>
                <w:sz w:val="40"/>
                <w:szCs w:val="40"/>
              </w:rPr>
            </w:pPr>
            <w:r w:rsidRPr="00217902">
              <w:rPr>
                <w:rFonts w:cstheme="minorHAnsi"/>
                <w:color w:val="000000" w:themeColor="text1"/>
                <w:sz w:val="40"/>
                <w:szCs w:val="40"/>
              </w:rPr>
              <w:t xml:space="preserve">10am – 12pm </w:t>
            </w:r>
          </w:p>
        </w:tc>
        <w:tc>
          <w:tcPr>
            <w:tcW w:w="2538" w:type="dxa"/>
          </w:tcPr>
          <w:p w14:paraId="39FC3C19" w14:textId="56BE28F9" w:rsidR="00217902" w:rsidRPr="00217902" w:rsidRDefault="00217902" w:rsidP="00217902">
            <w:pPr>
              <w:pStyle w:val="Caption"/>
              <w:rPr>
                <w:rFonts w:cstheme="minorHAnsi"/>
                <w:color w:val="000000" w:themeColor="text1"/>
                <w:sz w:val="40"/>
                <w:szCs w:val="40"/>
              </w:rPr>
            </w:pPr>
            <w:r w:rsidRPr="00217902">
              <w:rPr>
                <w:rFonts w:cstheme="minorHAnsi"/>
                <w:color w:val="000000" w:themeColor="text1"/>
                <w:sz w:val="40"/>
                <w:szCs w:val="40"/>
              </w:rPr>
              <w:t>2 visits (1 visitor per resident)</w:t>
            </w:r>
          </w:p>
        </w:tc>
      </w:tr>
      <w:tr w:rsidR="00217902" w:rsidRPr="00217902" w14:paraId="6C525F1F" w14:textId="77777777" w:rsidTr="00217902">
        <w:tc>
          <w:tcPr>
            <w:tcW w:w="2537" w:type="dxa"/>
          </w:tcPr>
          <w:p w14:paraId="1984F069" w14:textId="19967CFC" w:rsidR="00217902" w:rsidRPr="00217902" w:rsidRDefault="00217902" w:rsidP="00217902">
            <w:pPr>
              <w:pStyle w:val="Caption"/>
              <w:rPr>
                <w:rFonts w:cstheme="minorHAnsi"/>
                <w:color w:val="000000" w:themeColor="text1"/>
                <w:sz w:val="40"/>
                <w:szCs w:val="40"/>
              </w:rPr>
            </w:pPr>
            <w:r w:rsidRPr="00217902">
              <w:rPr>
                <w:rFonts w:cstheme="minorHAnsi"/>
                <w:color w:val="000000" w:themeColor="text1"/>
                <w:sz w:val="40"/>
                <w:szCs w:val="40"/>
              </w:rPr>
              <w:t xml:space="preserve">2pm -5pm </w:t>
            </w:r>
          </w:p>
        </w:tc>
        <w:tc>
          <w:tcPr>
            <w:tcW w:w="2538" w:type="dxa"/>
          </w:tcPr>
          <w:p w14:paraId="1C07A505" w14:textId="13390546" w:rsidR="00217902" w:rsidRPr="00217902" w:rsidRDefault="00217902" w:rsidP="00217902">
            <w:pPr>
              <w:pStyle w:val="Caption"/>
              <w:rPr>
                <w:rFonts w:cstheme="minorHAnsi"/>
                <w:color w:val="000000" w:themeColor="text1"/>
                <w:sz w:val="40"/>
                <w:szCs w:val="40"/>
              </w:rPr>
            </w:pPr>
            <w:r w:rsidRPr="00217902">
              <w:rPr>
                <w:rFonts w:cstheme="minorHAnsi"/>
                <w:color w:val="000000" w:themeColor="text1"/>
                <w:sz w:val="40"/>
                <w:szCs w:val="40"/>
              </w:rPr>
              <w:t>2 visits (2 visits)</w:t>
            </w:r>
          </w:p>
        </w:tc>
      </w:tr>
      <w:tr w:rsidR="00217902" w:rsidRPr="00217902" w14:paraId="1C660AF3" w14:textId="77777777" w:rsidTr="00217902">
        <w:tc>
          <w:tcPr>
            <w:tcW w:w="2537" w:type="dxa"/>
          </w:tcPr>
          <w:p w14:paraId="2F180BD8" w14:textId="3412A8F6" w:rsidR="00217902" w:rsidRPr="00217902" w:rsidRDefault="00217902" w:rsidP="00217902">
            <w:pPr>
              <w:pStyle w:val="Caption"/>
              <w:rPr>
                <w:rFonts w:cstheme="minorHAnsi"/>
                <w:color w:val="000000" w:themeColor="text1"/>
                <w:sz w:val="40"/>
                <w:szCs w:val="40"/>
              </w:rPr>
            </w:pPr>
            <w:r w:rsidRPr="00217902">
              <w:rPr>
                <w:rFonts w:cstheme="minorHAnsi"/>
                <w:color w:val="000000" w:themeColor="text1"/>
                <w:sz w:val="40"/>
                <w:szCs w:val="40"/>
              </w:rPr>
              <w:t xml:space="preserve">6pm – 7pm </w:t>
            </w:r>
          </w:p>
        </w:tc>
        <w:tc>
          <w:tcPr>
            <w:tcW w:w="2538" w:type="dxa"/>
          </w:tcPr>
          <w:p w14:paraId="488B2061" w14:textId="75CD003E" w:rsidR="00217902" w:rsidRPr="00217902" w:rsidRDefault="00217902" w:rsidP="00217902">
            <w:pPr>
              <w:pStyle w:val="Caption"/>
              <w:rPr>
                <w:rFonts w:cstheme="minorHAnsi"/>
                <w:color w:val="000000" w:themeColor="text1"/>
                <w:sz w:val="40"/>
                <w:szCs w:val="40"/>
              </w:rPr>
            </w:pPr>
            <w:r w:rsidRPr="00217902">
              <w:rPr>
                <w:rFonts w:cstheme="minorHAnsi"/>
                <w:color w:val="000000" w:themeColor="text1"/>
                <w:sz w:val="40"/>
                <w:szCs w:val="40"/>
              </w:rPr>
              <w:t xml:space="preserve">1 visit </w:t>
            </w:r>
          </w:p>
        </w:tc>
      </w:tr>
    </w:tbl>
    <w:p w14:paraId="34A07932" w14:textId="4096C035" w:rsidR="00777927" w:rsidRDefault="006C5EB3" w:rsidP="00217902">
      <w:pPr>
        <w:pStyle w:val="Caption"/>
        <w:rPr>
          <w:rFonts w:cstheme="minorHAnsi"/>
          <w:i w:val="0"/>
          <w:iCs w:val="0"/>
          <w:color w:val="000000" w:themeColor="text1"/>
          <w:sz w:val="40"/>
          <w:szCs w:val="40"/>
        </w:rPr>
      </w:pPr>
      <w:r>
        <w:rPr>
          <w:rFonts w:cstheme="minorHAnsi"/>
          <w:i w:val="0"/>
          <w:iCs w:val="0"/>
          <w:color w:val="000000" w:themeColor="text1"/>
          <w:sz w:val="40"/>
          <w:szCs w:val="40"/>
        </w:rPr>
        <w:t>h</w:t>
      </w:r>
      <w:r w:rsidR="00440A33" w:rsidRPr="00F11305">
        <w:rPr>
          <w:rFonts w:cstheme="minorHAnsi"/>
          <w:i w:val="0"/>
          <w:iCs w:val="0"/>
          <w:color w:val="000000" w:themeColor="text1"/>
          <w:sz w:val="40"/>
          <w:szCs w:val="40"/>
        </w:rPr>
        <w:t xml:space="preserve">owever, it must only be </w:t>
      </w:r>
      <w:r>
        <w:rPr>
          <w:rFonts w:cstheme="minorHAnsi"/>
          <w:i w:val="0"/>
          <w:iCs w:val="0"/>
          <w:color w:val="000000" w:themeColor="text1"/>
          <w:sz w:val="40"/>
          <w:szCs w:val="40"/>
        </w:rPr>
        <w:t xml:space="preserve">one </w:t>
      </w:r>
      <w:r w:rsidR="00440A33" w:rsidRPr="00F11305">
        <w:rPr>
          <w:rFonts w:cstheme="minorHAnsi"/>
          <w:i w:val="0"/>
          <w:iCs w:val="0"/>
          <w:color w:val="000000" w:themeColor="text1"/>
          <w:sz w:val="40"/>
          <w:szCs w:val="40"/>
        </w:rPr>
        <w:t>visitor at a time, and the same family member must visit</w:t>
      </w:r>
      <w:r>
        <w:rPr>
          <w:rFonts w:cstheme="minorHAnsi"/>
          <w:i w:val="0"/>
          <w:iCs w:val="0"/>
          <w:color w:val="000000" w:themeColor="text1"/>
          <w:sz w:val="40"/>
          <w:szCs w:val="40"/>
        </w:rPr>
        <w:t xml:space="preserve"> on each occasion.</w:t>
      </w:r>
    </w:p>
    <w:p w14:paraId="5535089C" w14:textId="77777777" w:rsidR="00217902" w:rsidRPr="00217902" w:rsidRDefault="00217902" w:rsidP="00217902"/>
    <w:p w14:paraId="6F38A797" w14:textId="77777777" w:rsidR="006C5EB3" w:rsidRDefault="00F11305" w:rsidP="00440A33">
      <w:pPr>
        <w:pStyle w:val="CompanyName"/>
        <w:rPr>
          <w:rFonts w:asciiTheme="minorHAnsi" w:hAnsiTheme="minorHAnsi" w:cstheme="minorHAnsi"/>
          <w:b w:val="0"/>
          <w:color w:val="000000" w:themeColor="text1"/>
          <w:sz w:val="40"/>
          <w:szCs w:val="40"/>
        </w:rPr>
      </w:pPr>
      <w:r w:rsidRPr="003901D9">
        <w:rPr>
          <w:rFonts w:asciiTheme="minorHAnsi" w:hAnsiTheme="minorHAnsi" w:cstheme="minorHAnsi"/>
          <w:b w:val="0"/>
          <w:color w:val="000000" w:themeColor="text1"/>
          <w:sz w:val="40"/>
          <w:szCs w:val="40"/>
        </w:rPr>
        <w:t>To keep our lovely residents and staff safe, v</w:t>
      </w:r>
      <w:r w:rsidR="00440A33" w:rsidRPr="003901D9">
        <w:rPr>
          <w:rFonts w:asciiTheme="minorHAnsi" w:hAnsiTheme="minorHAnsi" w:cstheme="minorHAnsi"/>
          <w:b w:val="0"/>
          <w:color w:val="000000" w:themeColor="text1"/>
          <w:sz w:val="40"/>
          <w:szCs w:val="40"/>
        </w:rPr>
        <w:t>is</w:t>
      </w:r>
      <w:r w:rsidRPr="003901D9">
        <w:rPr>
          <w:rFonts w:asciiTheme="minorHAnsi" w:hAnsiTheme="minorHAnsi" w:cstheme="minorHAnsi"/>
          <w:b w:val="0"/>
          <w:color w:val="000000" w:themeColor="text1"/>
          <w:sz w:val="40"/>
          <w:szCs w:val="40"/>
        </w:rPr>
        <w:t>its will take place in our gorgeous garden,</w:t>
      </w:r>
    </w:p>
    <w:p w14:paraId="6C4ABB72" w14:textId="436BE62C" w:rsidR="003901D9" w:rsidRPr="003901D9" w:rsidRDefault="00F11305" w:rsidP="00440A33">
      <w:pPr>
        <w:pStyle w:val="CompanyName"/>
        <w:rPr>
          <w:rFonts w:asciiTheme="minorHAnsi" w:hAnsiTheme="minorHAnsi" w:cstheme="minorHAnsi"/>
          <w:b w:val="0"/>
          <w:color w:val="000000" w:themeColor="text1"/>
          <w:sz w:val="40"/>
          <w:szCs w:val="40"/>
        </w:rPr>
      </w:pPr>
      <w:r w:rsidRPr="003901D9">
        <w:rPr>
          <w:rFonts w:asciiTheme="minorHAnsi" w:hAnsiTheme="minorHAnsi" w:cstheme="minorHAnsi"/>
          <w:b w:val="0"/>
          <w:color w:val="000000" w:themeColor="text1"/>
          <w:sz w:val="40"/>
          <w:szCs w:val="40"/>
        </w:rPr>
        <w:t xml:space="preserve">In </w:t>
      </w:r>
      <w:r w:rsidR="006C5EB3">
        <w:rPr>
          <w:rFonts w:asciiTheme="minorHAnsi" w:hAnsiTheme="minorHAnsi" w:cstheme="minorHAnsi"/>
          <w:b w:val="0"/>
          <w:color w:val="000000" w:themeColor="text1"/>
          <w:sz w:val="40"/>
          <w:szCs w:val="40"/>
        </w:rPr>
        <w:t>the event</w:t>
      </w:r>
      <w:r w:rsidRPr="003901D9">
        <w:rPr>
          <w:rFonts w:asciiTheme="minorHAnsi" w:hAnsiTheme="minorHAnsi" w:cstheme="minorHAnsi"/>
          <w:b w:val="0"/>
          <w:color w:val="000000" w:themeColor="text1"/>
          <w:sz w:val="40"/>
          <w:szCs w:val="40"/>
        </w:rPr>
        <w:t xml:space="preserve"> of poor weather, visits will take </w:t>
      </w:r>
    </w:p>
    <w:p w14:paraId="5BEFED5E" w14:textId="26BC8D95" w:rsidR="00440A33" w:rsidRPr="003901D9" w:rsidRDefault="003901D9" w:rsidP="003901D9">
      <w:pPr>
        <w:rPr>
          <w:rFonts w:cstheme="minorHAnsi"/>
          <w:color w:val="000000" w:themeColor="text1"/>
          <w:sz w:val="40"/>
          <w:szCs w:val="40"/>
        </w:rPr>
      </w:pPr>
      <w:r w:rsidRPr="003901D9">
        <w:rPr>
          <w:rFonts w:ascii="Arial" w:hAnsi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2DCE46" wp14:editId="7B366A0A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26BBA" id="Rectangle 19" o:spid="_x0000_s1026" style="position:absolute;margin-left:0;margin-top:0;width:657pt;height:23.2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" fillcolor="#e46c0a" stroked="f" strokecolor="#4a7ebb" strokeweight="1.5pt">
                <v:shadow opacity="22938f" offset="0"/>
                <v:textbox inset=",7.2pt,,7.2pt"/>
                <w10:wrap type="tight" anchorx="margin" anchory="page"/>
              </v:rect>
            </w:pict>
          </mc:Fallback>
        </mc:AlternateContent>
      </w:r>
      <w:r w:rsidR="00F11305" w:rsidRPr="003901D9">
        <w:rPr>
          <w:rFonts w:cstheme="minorHAnsi"/>
          <w:color w:val="000000" w:themeColor="text1"/>
          <w:sz w:val="40"/>
          <w:szCs w:val="40"/>
        </w:rPr>
        <w:t xml:space="preserve">place in the bar area or front dining area. </w:t>
      </w:r>
    </w:p>
    <w:p w14:paraId="5F4662E8" w14:textId="0D96963B" w:rsidR="00D33B6F" w:rsidRDefault="00212581" w:rsidP="00777927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</w:pPr>
      <w:r w:rsidRPr="00212581">
        <w:rPr>
          <w:rFonts w:cstheme="minorHAnsi"/>
          <w:b w:val="0"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186374F3" wp14:editId="559737B5">
                <wp:simplePos x="0" y="0"/>
                <wp:positionH relativeFrom="column">
                  <wp:posOffset>3958169</wp:posOffset>
                </wp:positionH>
                <wp:positionV relativeFrom="paragraph">
                  <wp:posOffset>1044268</wp:posOffset>
                </wp:positionV>
                <wp:extent cx="2360930" cy="1404620"/>
                <wp:effectExtent l="0" t="0" r="22860" b="1143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4E851" w14:textId="398AC63E" w:rsidR="00212581" w:rsidRPr="0035067F" w:rsidRDefault="0021258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5067F">
                              <w:rPr>
                                <w:sz w:val="36"/>
                                <w:szCs w:val="36"/>
                              </w:rPr>
                              <w:t>To book a visit please contact us on 01255 222 093 /432415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6374F3" id="_x0000_s1032" type="#_x0000_t202" style="position:absolute;margin-left:311.65pt;margin-top:82.25pt;width:185.9pt;height:110.6pt;z-index:251816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YyJwIAAE8EAAAOAAAAZHJzL2Uyb0RvYy54bWysVNtu2zAMfR+wfxD0vthxk6wx4hRdugwD&#10;ugvQ7gNkWY6FSaImKbGzrx8lp2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">
                <v:textbox style="mso-fit-shape-to-text:t">
                  <w:txbxContent>
                    <w:p w14:paraId="1714E851" w14:textId="398AC63E" w:rsidR="00212581" w:rsidRPr="0035067F" w:rsidRDefault="00212581">
                      <w:pPr>
                        <w:rPr>
                          <w:sz w:val="36"/>
                          <w:szCs w:val="36"/>
                        </w:rPr>
                      </w:pPr>
                      <w:r w:rsidRPr="0035067F">
                        <w:rPr>
                          <w:sz w:val="36"/>
                          <w:szCs w:val="36"/>
                        </w:rPr>
                        <w:t>To book a visit please contact us on 01255 222 093 /432415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1D9">
        <w:rPr>
          <w:b w:val="0"/>
          <w:bCs/>
        </w:rPr>
        <w:br/>
      </w:r>
      <w:r w:rsidR="003901D9" w:rsidRPr="003901D9"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  <w:t>All visitors must wear masks and adhere to the 2m social distancing requirement</w:t>
      </w:r>
      <w:r w:rsidR="003901D9"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  <w:t xml:space="preserve">. </w:t>
      </w:r>
      <w:r w:rsidR="003901D9" w:rsidRPr="003901D9"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  <w:t>We</w:t>
      </w:r>
      <w:r w:rsidR="00777927"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  <w:t xml:space="preserve"> </w:t>
      </w:r>
      <w:r w:rsidR="003901D9" w:rsidRPr="003901D9"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  <w:t xml:space="preserve">will be providing hand sanitization facilities in the </w:t>
      </w:r>
      <w:r w:rsidR="00777927"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  <w:t>garden.</w:t>
      </w:r>
    </w:p>
    <w:p w14:paraId="209D465F" w14:textId="4CA17B0F" w:rsidR="00217902" w:rsidRDefault="00217902" w:rsidP="00777927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</w:pPr>
    </w:p>
    <w:p w14:paraId="09DF056C" w14:textId="302B29A3" w:rsidR="003901D9" w:rsidRDefault="003901D9">
      <w:pPr>
        <w:rPr>
          <w:rFonts w:cstheme="minorHAnsi"/>
          <w:b/>
          <w:bCs/>
          <w:color w:val="000000" w:themeColor="text1"/>
          <w:sz w:val="40"/>
          <w:szCs w:val="40"/>
        </w:rPr>
      </w:pPr>
    </w:p>
    <w:p w14:paraId="2A2127EB" w14:textId="4EAB506A" w:rsidR="00212581" w:rsidRDefault="00212581">
      <w:pPr>
        <w:rPr>
          <w:rFonts w:cstheme="minorHAnsi"/>
          <w:b/>
          <w:bCs/>
          <w:color w:val="000000" w:themeColor="text1"/>
          <w:sz w:val="40"/>
          <w:szCs w:val="40"/>
        </w:rPr>
      </w:pPr>
    </w:p>
    <w:p w14:paraId="5E55971A" w14:textId="12EFF063" w:rsidR="00217902" w:rsidRDefault="00217902">
      <w:pPr>
        <w:rPr>
          <w:rFonts w:cstheme="minorHAnsi"/>
          <w:b/>
          <w:bCs/>
          <w:color w:val="000000" w:themeColor="text1"/>
          <w:sz w:val="40"/>
          <w:szCs w:val="40"/>
        </w:rPr>
      </w:pPr>
    </w:p>
    <w:p w14:paraId="56F956E8" w14:textId="7EA7FCB5" w:rsidR="00217902" w:rsidRDefault="00217902">
      <w:pPr>
        <w:rPr>
          <w:rFonts w:cstheme="minorHAnsi"/>
          <w:b/>
          <w:bCs/>
          <w:color w:val="000000" w:themeColor="text1"/>
          <w:sz w:val="40"/>
          <w:szCs w:val="40"/>
        </w:rPr>
      </w:pPr>
    </w:p>
    <w:p w14:paraId="167BB2C5" w14:textId="2D7E22D9" w:rsidR="00217902" w:rsidRDefault="00217902">
      <w:pPr>
        <w:rPr>
          <w:rFonts w:cstheme="minorHAnsi"/>
          <w:b/>
          <w:bCs/>
          <w:color w:val="000000" w:themeColor="text1"/>
          <w:sz w:val="40"/>
          <w:szCs w:val="40"/>
        </w:rPr>
      </w:pPr>
    </w:p>
    <w:p w14:paraId="66373392" w14:textId="77777777" w:rsidR="006C5EB3" w:rsidRDefault="006C5EB3" w:rsidP="006C5EB3">
      <w:pPr>
        <w:jc w:val="center"/>
        <w:rPr>
          <w:rFonts w:cstheme="minorHAnsi"/>
          <w:b/>
          <w:bCs/>
          <w:color w:val="000000" w:themeColor="text1"/>
          <w:sz w:val="40"/>
          <w:szCs w:val="40"/>
          <w:u w:val="single"/>
        </w:rPr>
      </w:pPr>
      <w:r w:rsidRPr="00212581">
        <w:rPr>
          <w:rFonts w:cstheme="minorHAnsi"/>
          <w:b/>
          <w:bCs/>
          <w:color w:val="000000" w:themeColor="text1"/>
          <w:sz w:val="40"/>
          <w:szCs w:val="40"/>
          <w:u w:val="single"/>
        </w:rPr>
        <w:t xml:space="preserve">Visiting times </w:t>
      </w:r>
    </w:p>
    <w:p w14:paraId="089CE98E" w14:textId="5C8365CC" w:rsidR="00217902" w:rsidRDefault="00217902">
      <w:pPr>
        <w:rPr>
          <w:rFonts w:cstheme="minorHAnsi"/>
          <w:b/>
          <w:bCs/>
          <w:color w:val="000000" w:themeColor="text1"/>
          <w:sz w:val="40"/>
          <w:szCs w:val="40"/>
        </w:rPr>
      </w:pPr>
    </w:p>
    <w:p w14:paraId="267A9054" w14:textId="77777777" w:rsidR="00212581" w:rsidRPr="00212581" w:rsidRDefault="00212581" w:rsidP="00212581">
      <w:pPr>
        <w:jc w:val="center"/>
        <w:rPr>
          <w:rFonts w:cstheme="minorHAnsi"/>
          <w:b/>
          <w:bCs/>
          <w:color w:val="000000" w:themeColor="text1"/>
          <w:sz w:val="40"/>
          <w:szCs w:val="40"/>
          <w:u w:val="single"/>
        </w:rPr>
      </w:pPr>
    </w:p>
    <w:p w14:paraId="34FB17BB" w14:textId="0CBDBC70" w:rsidR="00212581" w:rsidRPr="00217902" w:rsidRDefault="00212581">
      <w:pPr>
        <w:rPr>
          <w:rFonts w:cstheme="minorHAnsi"/>
          <w:b/>
          <w:bCs/>
          <w:color w:val="000000" w:themeColor="text1"/>
          <w:sz w:val="40"/>
          <w:szCs w:val="40"/>
        </w:rPr>
      </w:pPr>
    </w:p>
    <w:p w14:paraId="67064C40" w14:textId="7323152A" w:rsidR="003901D9" w:rsidRPr="002525F5" w:rsidRDefault="00B30754" w:rsidP="003901D9">
      <w:pPr>
        <w:pStyle w:val="CompanyName"/>
        <w:rPr>
          <w:rFonts w:asciiTheme="minorHAnsi" w:hAnsiTheme="minorHAnsi" w:cstheme="minorHAnsi"/>
          <w:color w:val="000000" w:themeColor="text1"/>
          <w:u w:val="single"/>
        </w:rPr>
      </w:pPr>
      <w:r w:rsidRPr="002525F5">
        <w:rPr>
          <w:rFonts w:asciiTheme="minorHAnsi" w:hAnsiTheme="minorHAnsi" w:cstheme="minorHAnsi"/>
          <w:noProof/>
          <w:color w:val="000000" w:themeColor="text1"/>
          <w:sz w:val="40"/>
          <w:szCs w:val="40"/>
          <w:vertAlign w:val="superscript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53EED7" wp14:editId="3F24B2C3">
                <wp:simplePos x="0" y="0"/>
                <wp:positionH relativeFrom="page">
                  <wp:posOffset>283653</wp:posOffset>
                </wp:positionH>
                <wp:positionV relativeFrom="paragraph">
                  <wp:posOffset>894260</wp:posOffset>
                </wp:positionV>
                <wp:extent cx="1790700" cy="1771650"/>
                <wp:effectExtent l="57150" t="38100" r="57150" b="95250"/>
                <wp:wrapNone/>
                <wp:docPr id="3" name="Star: 6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771650"/>
                        </a:xfrm>
                        <a:prstGeom prst="star6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3E8DF" id="Star: 6 Points 3" o:spid="_x0000_s1026" style="position:absolute;margin-left:22.35pt;margin-top:70.4pt;width:141pt;height:139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90700,1771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" path="m,442913r596895,-8l895350,r298455,442905l1790700,442913,1492260,885825r298440,442913l1193805,1328745,895350,1771650,596895,1328745,,1328738,298440,885825,,442913xe" strokecolor="#f68c36 [3049]">
                <v:fill r:id="rId21" o:title="" recolor="t" rotate="t" type="tile"/>
                <v:shadow on="t" color="black" opacity="24903f" origin=",.5" offset="0,.55556mm"/>
                <v:path arrowok="t" o:connecttype="custom" o:connectlocs="0,442913;596895,442905;895350,0;1193805,442905;1790700,442913;1492260,885825;1790700,1328738;1193805,1328745;895350,1771650;596895,1328745;0,1328738;298440,885825;0,442913" o:connectangles="0,0,0,0,0,0,0,0,0,0,0,0,0"/>
                <w10:wrap anchorx="page"/>
              </v:shape>
            </w:pict>
          </mc:Fallback>
        </mc:AlternateContent>
      </w:r>
      <w:r w:rsidR="00DF3E77" w:rsidRPr="002525F5">
        <w:rPr>
          <w:noProof/>
          <w:lang w:val="en-GB" w:eastAsia="en-GB"/>
        </w:rPr>
        <w:drawing>
          <wp:anchor distT="0" distB="0" distL="114300" distR="114300" simplePos="0" relativeHeight="251713536" behindDoc="0" locked="0" layoutInCell="1" allowOverlap="1" wp14:anchorId="6963BBAF" wp14:editId="7DEAC6A4">
            <wp:simplePos x="0" y="0"/>
            <wp:positionH relativeFrom="margin">
              <wp:posOffset>2743200</wp:posOffset>
            </wp:positionH>
            <wp:positionV relativeFrom="paragraph">
              <wp:posOffset>9525</wp:posOffset>
            </wp:positionV>
            <wp:extent cx="4371975" cy="23907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1D9" w:rsidRPr="002525F5">
        <w:rPr>
          <w:rFonts w:ascii="Arial" w:hAnsi="Arial"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B13B6E" wp14:editId="32D37FAF">
                <wp:simplePos x="0" y="0"/>
                <wp:positionH relativeFrom="page">
                  <wp:align>left</wp:align>
                </wp:positionH>
                <wp:positionV relativeFrom="page">
                  <wp:posOffset>38100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218EF" id="Rectangle 19" o:spid="_x0000_s1026" style="position:absolute;margin-left:0;margin-top:3pt;width:657pt;height:23.25pt;z-index:2517125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3901D9" w:rsidRPr="002525F5">
        <w:rPr>
          <w:rFonts w:asciiTheme="minorHAnsi" w:hAnsiTheme="minorHAnsi" w:cstheme="minorHAnsi"/>
          <w:color w:val="000000" w:themeColor="text1"/>
          <w:u w:val="single"/>
        </w:rPr>
        <w:t>August Birthdays</w:t>
      </w:r>
      <w:r>
        <w:rPr>
          <w:rFonts w:asciiTheme="minorHAnsi" w:hAnsiTheme="minorHAnsi" w:cstheme="minorHAnsi"/>
          <w:color w:val="000000" w:themeColor="text1"/>
          <w:u w:val="single"/>
        </w:rPr>
        <w:t xml:space="preserve"> - Residents </w:t>
      </w:r>
      <w:r w:rsidR="00675C98" w:rsidRPr="002525F5">
        <w:rPr>
          <w:rFonts w:asciiTheme="minorHAnsi" w:hAnsiTheme="minorHAnsi" w:cstheme="minorHAnsi"/>
          <w:color w:val="000000" w:themeColor="text1"/>
          <w:u w:val="single"/>
        </w:rPr>
        <w:br/>
      </w:r>
      <w:r w:rsidR="00675C98" w:rsidRPr="002525F5">
        <w:rPr>
          <w:rFonts w:asciiTheme="minorHAnsi" w:hAnsiTheme="minorHAnsi" w:cstheme="minorHAnsi"/>
          <w:color w:val="000000" w:themeColor="text1"/>
          <w:u w:val="single"/>
        </w:rPr>
        <w:br/>
      </w:r>
    </w:p>
    <w:p w14:paraId="05C47F38" w14:textId="2A19AA27" w:rsidR="00675C98" w:rsidRDefault="00B30754" w:rsidP="00675C98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</w:pPr>
      <w:r w:rsidRPr="002525F5">
        <w:rPr>
          <w:rFonts w:asciiTheme="minorHAnsi" w:hAnsiTheme="minorHAnsi" w:cstheme="minorHAnsi"/>
          <w:noProof/>
          <w:color w:val="000000" w:themeColor="text1"/>
          <w:sz w:val="40"/>
          <w:szCs w:val="40"/>
          <w:vertAlign w:val="superscript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D29FB9" wp14:editId="76D62B05">
                <wp:simplePos x="0" y="0"/>
                <wp:positionH relativeFrom="column">
                  <wp:posOffset>251233</wp:posOffset>
                </wp:positionH>
                <wp:positionV relativeFrom="paragraph">
                  <wp:posOffset>-3595</wp:posOffset>
                </wp:positionV>
                <wp:extent cx="771525" cy="5810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64C239" w14:textId="34B1E6C6" w:rsidR="00940FE1" w:rsidRPr="00597316" w:rsidRDefault="00940F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97316">
                              <w:rPr>
                                <w:sz w:val="32"/>
                                <w:szCs w:val="32"/>
                              </w:rPr>
                              <w:t>Evelyn 2</w:t>
                            </w:r>
                            <w:r w:rsidRPr="00597316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59731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9FB9" id="Text Box 5" o:spid="_x0000_s1033" type="#_x0000_t202" style="position:absolute;margin-left:19.8pt;margin-top:-.3pt;width:60.75pt;height:4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" fillcolor="white [3201]" strokeweight=".5pt">
                <v:textbox>
                  <w:txbxContent>
                    <w:p w14:paraId="2864C239" w14:textId="34B1E6C6" w:rsidR="00940FE1" w:rsidRPr="00597316" w:rsidRDefault="00940FE1">
                      <w:pPr>
                        <w:rPr>
                          <w:sz w:val="32"/>
                          <w:szCs w:val="32"/>
                        </w:rPr>
                      </w:pPr>
                      <w:r w:rsidRPr="00597316">
                        <w:rPr>
                          <w:sz w:val="32"/>
                          <w:szCs w:val="32"/>
                        </w:rPr>
                        <w:t>Evelyn 2</w:t>
                      </w:r>
                      <w:r w:rsidRPr="00597316">
                        <w:rPr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59731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7BA9A07" w14:textId="7807E3D0" w:rsidR="00597316" w:rsidRDefault="00597316" w:rsidP="00675C98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</w:pPr>
    </w:p>
    <w:p w14:paraId="0C07C870" w14:textId="6875ABEC" w:rsidR="00597316" w:rsidRDefault="00597316" w:rsidP="00675C98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</w:pPr>
    </w:p>
    <w:p w14:paraId="3C9C4073" w14:textId="4C65F7C0" w:rsidR="00597316" w:rsidRDefault="0018480A" w:rsidP="00675C98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</w:pPr>
      <w:r>
        <w:rPr>
          <w:rFonts w:asciiTheme="minorHAnsi" w:hAnsiTheme="minorHAnsi" w:cstheme="minorHAnsi"/>
          <w:b w:val="0"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53CCF9" wp14:editId="5A27213A">
                <wp:simplePos x="0" y="0"/>
                <wp:positionH relativeFrom="page">
                  <wp:posOffset>9525</wp:posOffset>
                </wp:positionH>
                <wp:positionV relativeFrom="paragraph">
                  <wp:posOffset>329796</wp:posOffset>
                </wp:positionV>
                <wp:extent cx="1809750" cy="1847850"/>
                <wp:effectExtent l="57150" t="38100" r="76200" b="95250"/>
                <wp:wrapNone/>
                <wp:docPr id="8" name="Star: 6 Poin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847850"/>
                        </a:xfrm>
                        <a:prstGeom prst="star6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58CD7" id="Star: 6 Points 8" o:spid="_x0000_s1026" style="position:absolute;margin-left:.75pt;margin-top:25.95pt;width:142.5pt;height:145.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1809750,1847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" path="m,461963r603245,-8l904875,r301630,461955l1809750,461963,1508135,923925r301615,461963l1206505,1385895,904875,1847850,603245,1385895,,1385888,301615,923925,,461963xe" strokecolor="#f68c36 [3049]">
                <v:fill r:id="rId23" o:title="" recolor="t" rotate="t" type="tile"/>
                <v:shadow on="t" color="black" opacity="24903f" origin=",.5" offset="0,.55556mm"/>
                <v:path arrowok="t" o:connecttype="custom" o:connectlocs="0,461963;603245,461955;904875,0;1206505,461955;1809750,461963;1508135,923925;1809750,1385888;1206505,1385895;904875,1847850;603245,1385895;0,1385888;301615,923925;0,461963" o:connectangles="0,0,0,0,0,0,0,0,0,0,0,0,0"/>
                <w10:wrap anchorx="page"/>
              </v:shape>
            </w:pict>
          </mc:Fallback>
        </mc:AlternateContent>
      </w:r>
    </w:p>
    <w:p w14:paraId="1D6C2817" w14:textId="49F99B13" w:rsidR="00597316" w:rsidRDefault="0018480A" w:rsidP="00675C98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</w:pPr>
      <w:r>
        <w:rPr>
          <w:rFonts w:asciiTheme="minorHAnsi" w:hAnsiTheme="minorHAnsi" w:cstheme="minorHAnsi"/>
          <w:b w:val="0"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B5F29A" wp14:editId="1FFE039F">
                <wp:simplePos x="0" y="0"/>
                <wp:positionH relativeFrom="column">
                  <wp:posOffset>1789339</wp:posOffset>
                </wp:positionH>
                <wp:positionV relativeFrom="paragraph">
                  <wp:posOffset>55352</wp:posOffset>
                </wp:positionV>
                <wp:extent cx="1800225" cy="1933575"/>
                <wp:effectExtent l="57150" t="38100" r="85725" b="104775"/>
                <wp:wrapNone/>
                <wp:docPr id="23" name="Star: 6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933575"/>
                        </a:xfrm>
                        <a:prstGeom prst="star6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8BCC7A" id="Star: 6 Points 23" o:spid="_x0000_s1026" style="position:absolute;margin-left:140.9pt;margin-top:4.35pt;width:141.75pt;height:152.2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00225,1933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" path="m,483394r600070,-8l900113,r300042,483386l1800225,483394,1500197,966788r300028,483393l1200155,1450189,900113,1933575,600070,1450189,,1450181,300028,966788,,483394xe" strokecolor="#f68c36 [3049]">
                <v:fill r:id="rId23" o:title="" recolor="t" rotate="t" type="tile"/>
                <v:shadow on="t" color="black" opacity="24903f" origin=",.5" offset="0,.55556mm"/>
                <v:path arrowok="t" o:connecttype="custom" o:connectlocs="0,483394;600070,483386;900113,0;1200155,483386;1800225,483394;1500197,966788;1800225,1450181;1200155,1450189;900113,1933575;600070,1450189;0,1450181;300028,966788;0,483394" o:connectangles="0,0,0,0,0,0,0,0,0,0,0,0,0"/>
              </v:shape>
            </w:pict>
          </mc:Fallback>
        </mc:AlternateContent>
      </w:r>
    </w:p>
    <w:p w14:paraId="24B5EB1E" w14:textId="7E597C11" w:rsidR="00597316" w:rsidRDefault="00DF3E77" w:rsidP="00675C98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</w:pPr>
      <w:r>
        <w:rPr>
          <w:rFonts w:asciiTheme="minorHAnsi" w:hAnsiTheme="minorHAnsi" w:cstheme="minorHAnsi"/>
          <w:b w:val="0"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w:drawing>
          <wp:anchor distT="0" distB="0" distL="114300" distR="114300" simplePos="0" relativeHeight="251735040" behindDoc="0" locked="0" layoutInCell="1" allowOverlap="1" wp14:anchorId="5E2A8EA7" wp14:editId="076997F5">
            <wp:simplePos x="0" y="0"/>
            <wp:positionH relativeFrom="column">
              <wp:posOffset>4629150</wp:posOffset>
            </wp:positionH>
            <wp:positionV relativeFrom="paragraph">
              <wp:posOffset>263525</wp:posOffset>
            </wp:positionV>
            <wp:extent cx="2476500" cy="1556740"/>
            <wp:effectExtent l="0" t="0" r="0" b="571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80C13" w14:textId="4C884807" w:rsidR="00597316" w:rsidRDefault="0018480A" w:rsidP="00675C98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</w:rPr>
      </w:pPr>
      <w:r>
        <w:rPr>
          <w:rFonts w:asciiTheme="minorHAnsi" w:hAnsiTheme="minorHAnsi" w:cstheme="minorHAnsi"/>
          <w:b w:val="0"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257376" wp14:editId="5AF7563F">
                <wp:simplePos x="0" y="0"/>
                <wp:positionH relativeFrom="column">
                  <wp:posOffset>2214748</wp:posOffset>
                </wp:positionH>
                <wp:positionV relativeFrom="paragraph">
                  <wp:posOffset>53571</wp:posOffset>
                </wp:positionV>
                <wp:extent cx="913773" cy="806961"/>
                <wp:effectExtent l="0" t="0" r="19685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73" cy="806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516F2" w14:textId="30C9284A" w:rsidR="00940FE1" w:rsidRPr="00261A18" w:rsidRDefault="00940F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61A18">
                              <w:rPr>
                                <w:sz w:val="32"/>
                                <w:szCs w:val="32"/>
                              </w:rPr>
                              <w:t>Ursula</w:t>
                            </w:r>
                            <w:r w:rsidR="0018480A">
                              <w:rPr>
                                <w:sz w:val="32"/>
                                <w:szCs w:val="32"/>
                              </w:rPr>
                              <w:t xml:space="preserve"> &amp; Jean</w:t>
                            </w:r>
                            <w:r w:rsidRPr="00261A18">
                              <w:rPr>
                                <w:sz w:val="32"/>
                                <w:szCs w:val="32"/>
                              </w:rPr>
                              <w:t>11</w:t>
                            </w:r>
                            <w:r w:rsidRPr="00261A18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61A1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57376" id="Text Box 24" o:spid="_x0000_s1034" type="#_x0000_t202" style="position:absolute;margin-left:174.4pt;margin-top:4.2pt;width:71.95pt;height:63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" fillcolor="white [3201]" strokeweight=".5pt">
                <v:textbox>
                  <w:txbxContent>
                    <w:p w14:paraId="54A516F2" w14:textId="30C9284A" w:rsidR="00940FE1" w:rsidRPr="00261A18" w:rsidRDefault="00940FE1">
                      <w:pPr>
                        <w:rPr>
                          <w:sz w:val="32"/>
                          <w:szCs w:val="32"/>
                        </w:rPr>
                      </w:pPr>
                      <w:r w:rsidRPr="00261A18">
                        <w:rPr>
                          <w:sz w:val="32"/>
                          <w:szCs w:val="32"/>
                        </w:rPr>
                        <w:t>Ursula</w:t>
                      </w:r>
                      <w:r w:rsidR="0018480A">
                        <w:rPr>
                          <w:sz w:val="32"/>
                          <w:szCs w:val="32"/>
                        </w:rPr>
                        <w:t xml:space="preserve"> &amp; Jean</w:t>
                      </w:r>
                      <w:r w:rsidRPr="00261A18">
                        <w:rPr>
                          <w:sz w:val="32"/>
                          <w:szCs w:val="32"/>
                        </w:rPr>
                        <w:t>11</w:t>
                      </w:r>
                      <w:r w:rsidRPr="00261A18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61A1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 w:val="0"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93A22A" wp14:editId="3BEBE5D6">
                <wp:simplePos x="0" y="0"/>
                <wp:positionH relativeFrom="margin">
                  <wp:align>left</wp:align>
                </wp:positionH>
                <wp:positionV relativeFrom="paragraph">
                  <wp:posOffset>97205</wp:posOffset>
                </wp:positionV>
                <wp:extent cx="876300" cy="5334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92112D" w14:textId="59A3A822" w:rsidR="00940FE1" w:rsidRPr="002C4DDB" w:rsidRDefault="00940F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4DDB">
                              <w:rPr>
                                <w:sz w:val="32"/>
                                <w:szCs w:val="32"/>
                              </w:rPr>
                              <w:t>Barbara 8</w:t>
                            </w:r>
                            <w:r w:rsidRPr="002C4DDB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C4DD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3A22A" id="Text Box 29" o:spid="_x0000_s1035" type="#_x0000_t202" style="position:absolute;margin-left:0;margin-top:7.65pt;width:69pt;height:42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" fillcolor="white [3201]" strokeweight=".5pt">
                <v:textbox>
                  <w:txbxContent>
                    <w:p w14:paraId="1392112D" w14:textId="59A3A822" w:rsidR="00940FE1" w:rsidRPr="002C4DDB" w:rsidRDefault="00940FE1">
                      <w:pPr>
                        <w:rPr>
                          <w:sz w:val="32"/>
                          <w:szCs w:val="32"/>
                        </w:rPr>
                      </w:pPr>
                      <w:r w:rsidRPr="002C4DDB">
                        <w:rPr>
                          <w:sz w:val="32"/>
                          <w:szCs w:val="32"/>
                        </w:rPr>
                        <w:t>Barbara 8</w:t>
                      </w:r>
                      <w:r w:rsidRPr="002C4DDB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C4DD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0F5E6" w14:textId="22CA78C8" w:rsidR="00675C98" w:rsidRPr="00675C98" w:rsidRDefault="00675C98" w:rsidP="00675C98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56"/>
          <w:szCs w:val="56"/>
        </w:rPr>
      </w:pPr>
    </w:p>
    <w:p w14:paraId="754B68F7" w14:textId="04778951" w:rsidR="00675C98" w:rsidRPr="00675C98" w:rsidRDefault="00675C98" w:rsidP="00675C98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56"/>
          <w:szCs w:val="56"/>
        </w:rPr>
      </w:pPr>
      <w:r w:rsidRPr="00675C98">
        <w:rPr>
          <w:rFonts w:asciiTheme="minorHAnsi" w:hAnsiTheme="minorHAnsi" w:cstheme="minorHAnsi"/>
          <w:b w:val="0"/>
          <w:bCs/>
          <w:color w:val="000000" w:themeColor="text1"/>
          <w:sz w:val="56"/>
          <w:szCs w:val="56"/>
        </w:rPr>
        <w:t xml:space="preserve"> </w:t>
      </w:r>
    </w:p>
    <w:p w14:paraId="00874E2B" w14:textId="1D29EA4A" w:rsidR="00E76D2C" w:rsidRDefault="00E76D2C" w:rsidP="00675C98">
      <w:pPr>
        <w:pStyle w:val="CompanyName"/>
        <w:rPr>
          <w:rFonts w:asciiTheme="minorHAnsi" w:hAnsiTheme="minorHAnsi" w:cstheme="minorHAnsi"/>
          <w:b w:val="0"/>
          <w:bCs/>
          <w:color w:val="000000" w:themeColor="text1"/>
          <w:sz w:val="40"/>
          <w:szCs w:val="40"/>
          <w:vertAlign w:val="superscript"/>
        </w:rPr>
      </w:pPr>
    </w:p>
    <w:p w14:paraId="4720A4BC" w14:textId="7126FF5A" w:rsidR="00F070AB" w:rsidRDefault="00B30754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  <w:r>
        <w:rPr>
          <w:rFonts w:cstheme="minorHAnsi"/>
          <w:b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ABF488" wp14:editId="6582E3A3">
                <wp:simplePos x="0" y="0"/>
                <wp:positionH relativeFrom="margin">
                  <wp:posOffset>2156495</wp:posOffset>
                </wp:positionH>
                <wp:positionV relativeFrom="paragraph">
                  <wp:posOffset>2616060</wp:posOffset>
                </wp:positionV>
                <wp:extent cx="1838325" cy="1962150"/>
                <wp:effectExtent l="57150" t="38100" r="85725" b="95250"/>
                <wp:wrapNone/>
                <wp:docPr id="27" name="Star: 6 Poin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962150"/>
                        </a:xfrm>
                        <a:prstGeom prst="star6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CCB42" id="Star: 6 Points 27" o:spid="_x0000_s1026" style="position:absolute;margin-left:169.8pt;margin-top:206pt;width:144.75pt;height:154.5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838325,1962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" path="m,490538r612770,-9l919163,r306392,490529l1838325,490538,1531948,981075r306377,490538l1225555,1471621,919163,1962150,612770,1471621,,1471613,306377,981075,,490538xe" strokecolor="#f68c36 [3049]">
                <v:fill r:id="rId21" o:title="" recolor="t" rotate="t" type="tile"/>
                <v:shadow on="t" color="black" opacity="24903f" origin=",.5" offset="0,.55556mm"/>
                <v:path arrowok="t" o:connecttype="custom" o:connectlocs="0,490538;612770,490529;919163,0;1225555,490529;1838325,490538;1531948,981075;1838325,1471613;1225555,1471621;919163,1962150;612770,1471621;0,1471613;306377,981075;0,490538" o:connectangles="0,0,0,0,0,0,0,0,0,0,0,0,0"/>
                <w10:wrap anchorx="margin"/>
              </v:shape>
            </w:pict>
          </mc:Fallback>
        </mc:AlternateContent>
      </w:r>
      <w:r w:rsidR="00E76D2C" w:rsidRPr="00E76D2C">
        <w:rPr>
          <w:rFonts w:cstheme="minorHAnsi"/>
          <w:b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w:drawing>
          <wp:anchor distT="0" distB="0" distL="114300" distR="114300" simplePos="0" relativeHeight="251736064" behindDoc="0" locked="0" layoutInCell="1" allowOverlap="1" wp14:anchorId="687BB90C" wp14:editId="6963D401">
            <wp:simplePos x="0" y="0"/>
            <wp:positionH relativeFrom="column">
              <wp:posOffset>4727004</wp:posOffset>
            </wp:positionH>
            <wp:positionV relativeFrom="paragraph">
              <wp:posOffset>1660537</wp:posOffset>
            </wp:positionV>
            <wp:extent cx="2209800" cy="2209800"/>
            <wp:effectExtent l="0" t="0" r="0" b="0"/>
            <wp:wrapNone/>
            <wp:docPr id="6" name="Picture 6" descr="Buy gladioli bulbs Gladiolus mixed colours: £6.99 Delivery by Cro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uy gladioli bulbs Gladiolus mixed colours: £6.99 Delivery by Crocu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D2C" w:rsidRPr="00DF3E77">
        <w:rPr>
          <w:rFonts w:cstheme="minorHAnsi"/>
          <w:b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26AA71C" wp14:editId="35C92ADE">
                <wp:simplePos x="0" y="0"/>
                <wp:positionH relativeFrom="page">
                  <wp:posOffset>5086350</wp:posOffset>
                </wp:positionH>
                <wp:positionV relativeFrom="paragraph">
                  <wp:posOffset>306705</wp:posOffset>
                </wp:positionV>
                <wp:extent cx="2600325" cy="1219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6F20" w14:textId="23054192" w:rsidR="00940FE1" w:rsidRPr="00DF3E77" w:rsidRDefault="00940FE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F3E7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Did you know that Gladiolus &amp; Poppy are August birth flowers?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AA71C" id="_x0000_s1036" type="#_x0000_t202" style="position:absolute;margin-left:400.5pt;margin-top:24.15pt;width:204.75pt;height:9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">
                <v:textbox>
                  <w:txbxContent>
                    <w:p w14:paraId="4ABA6F20" w14:textId="23054192" w:rsidR="00940FE1" w:rsidRPr="00DF3E77" w:rsidRDefault="00940FE1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F3E77">
                        <w:rPr>
                          <w:b/>
                          <w:bCs/>
                          <w:sz w:val="40"/>
                          <w:szCs w:val="40"/>
                        </w:rPr>
                        <w:t xml:space="preserve">Did you know that Gladiolus &amp; Poppy are August birth flowers?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76D2C">
        <w:rPr>
          <w:rFonts w:cstheme="minorHAnsi"/>
          <w:b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2BAD25" wp14:editId="017E4DD6">
                <wp:simplePos x="0" y="0"/>
                <wp:positionH relativeFrom="column">
                  <wp:posOffset>2609850</wp:posOffset>
                </wp:positionH>
                <wp:positionV relativeFrom="paragraph">
                  <wp:posOffset>3392805</wp:posOffset>
                </wp:positionV>
                <wp:extent cx="876300" cy="55245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27D71D" w14:textId="4E7F00A2" w:rsidR="00940FE1" w:rsidRPr="00261A18" w:rsidRDefault="00940F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61A18">
                              <w:rPr>
                                <w:sz w:val="32"/>
                                <w:szCs w:val="32"/>
                              </w:rPr>
                              <w:t>John 31st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BAD25" id="Text Box 28" o:spid="_x0000_s1037" type="#_x0000_t202" style="position:absolute;margin-left:205.5pt;margin-top:267.15pt;width:69pt;height:4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" fillcolor="white [3201]" strokeweight=".5pt">
                <v:textbox>
                  <w:txbxContent>
                    <w:p w14:paraId="2D27D71D" w14:textId="4E7F00A2" w:rsidR="00940FE1" w:rsidRPr="00261A18" w:rsidRDefault="00940FE1">
                      <w:pPr>
                        <w:rPr>
                          <w:sz w:val="32"/>
                          <w:szCs w:val="32"/>
                        </w:rPr>
                      </w:pPr>
                      <w:r w:rsidRPr="00261A18">
                        <w:rPr>
                          <w:sz w:val="32"/>
                          <w:szCs w:val="32"/>
                        </w:rPr>
                        <w:t>John 31st</w:t>
                      </w:r>
                    </w:p>
                  </w:txbxContent>
                </v:textbox>
              </v:shape>
            </w:pict>
          </mc:Fallback>
        </mc:AlternateContent>
      </w:r>
      <w:r w:rsidR="00E76D2C">
        <w:rPr>
          <w:rFonts w:cstheme="minorHAnsi"/>
          <w:b/>
          <w:bCs/>
          <w:noProof/>
          <w:color w:val="000000" w:themeColor="text1"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17B33C" wp14:editId="657CAD48">
                <wp:simplePos x="0" y="0"/>
                <wp:positionH relativeFrom="column">
                  <wp:posOffset>114300</wp:posOffset>
                </wp:positionH>
                <wp:positionV relativeFrom="paragraph">
                  <wp:posOffset>3364230</wp:posOffset>
                </wp:positionV>
                <wp:extent cx="828675" cy="5334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43D97" w14:textId="75485018" w:rsidR="00940FE1" w:rsidRPr="00261A18" w:rsidRDefault="00940F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61A18">
                              <w:rPr>
                                <w:sz w:val="32"/>
                                <w:szCs w:val="32"/>
                              </w:rPr>
                              <w:t>Denni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Pr="00261A18">
                              <w:rPr>
                                <w:sz w:val="32"/>
                                <w:szCs w:val="32"/>
                              </w:rPr>
                              <w:t xml:space="preserve"> 10</w:t>
                            </w:r>
                            <w:r w:rsidRPr="00261A18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61A1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7B33C" id="Text Box 12" o:spid="_x0000_s1038" type="#_x0000_t202" style="position:absolute;margin-left:9pt;margin-top:264.9pt;width:65.25pt;height:4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" fillcolor="white [3201]" strokeweight=".5pt">
                <v:textbox>
                  <w:txbxContent>
                    <w:p w14:paraId="4C143D97" w14:textId="75485018" w:rsidR="00940FE1" w:rsidRPr="00261A18" w:rsidRDefault="00940FE1">
                      <w:pPr>
                        <w:rPr>
                          <w:sz w:val="32"/>
                          <w:szCs w:val="32"/>
                        </w:rPr>
                      </w:pPr>
                      <w:r w:rsidRPr="00261A18">
                        <w:rPr>
                          <w:sz w:val="32"/>
                          <w:szCs w:val="32"/>
                        </w:rPr>
                        <w:t>Denni</w:t>
                      </w:r>
                      <w:r>
                        <w:rPr>
                          <w:sz w:val="32"/>
                          <w:szCs w:val="32"/>
                        </w:rPr>
                        <w:t>s</w:t>
                      </w:r>
                      <w:r w:rsidRPr="00261A18">
                        <w:rPr>
                          <w:sz w:val="32"/>
                          <w:szCs w:val="32"/>
                        </w:rPr>
                        <w:t xml:space="preserve"> 10</w:t>
                      </w:r>
                      <w:r w:rsidRPr="00261A18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61A1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6D2C">
        <w:rPr>
          <w:rFonts w:cstheme="minorHAnsi"/>
          <w:b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4ED798" wp14:editId="7B10993E">
                <wp:simplePos x="0" y="0"/>
                <wp:positionH relativeFrom="column">
                  <wp:posOffset>-371475</wp:posOffset>
                </wp:positionH>
                <wp:positionV relativeFrom="paragraph">
                  <wp:posOffset>2802255</wp:posOffset>
                </wp:positionV>
                <wp:extent cx="1704975" cy="1714500"/>
                <wp:effectExtent l="57150" t="38100" r="66675" b="95250"/>
                <wp:wrapNone/>
                <wp:docPr id="11" name="Star: 6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714500"/>
                        </a:xfrm>
                        <a:prstGeom prst="star6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46B3B" id="Star: 6 Points 11" o:spid="_x0000_s1026" style="position:absolute;margin-left:-29.25pt;margin-top:220.65pt;width:134.25pt;height:1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4975,1714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" path="m,428625r568320,-7l852488,r284167,428618l1704975,428625,1420822,857250r284153,428625l1136655,1285882,852488,1714500,568320,1285882,,1285875,284153,857250,,428625xe" strokecolor="#f68c36 [3049]">
                <v:fill r:id="rId21" o:title="" recolor="t" rotate="t" type="tile"/>
                <v:shadow on="t" color="black" opacity="24903f" origin=",.5" offset="0,.55556mm"/>
                <v:path arrowok="t" o:connecttype="custom" o:connectlocs="0,428625;568320,428618;852488,0;1136655,428618;1704975,428625;1420822,857250;1704975,1285875;1136655,1285882;852488,1714500;568320,1285882;0,1285875;284153,857250;0,428625" o:connectangles="0,0,0,0,0,0,0,0,0,0,0,0,0"/>
              </v:shape>
            </w:pict>
          </mc:Fallback>
        </mc:AlternateContent>
      </w:r>
      <w:r w:rsidR="00E76D2C">
        <w:rPr>
          <w:rFonts w:cstheme="minorHAnsi"/>
          <w:b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18B4DD" wp14:editId="46D3CF04">
                <wp:simplePos x="0" y="0"/>
                <wp:positionH relativeFrom="column">
                  <wp:posOffset>2676525</wp:posOffset>
                </wp:positionH>
                <wp:positionV relativeFrom="paragraph">
                  <wp:posOffset>1163955</wp:posOffset>
                </wp:positionV>
                <wp:extent cx="771525" cy="56197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9629B" w14:textId="6CCC3C4B" w:rsidR="00940FE1" w:rsidRPr="00261A18" w:rsidRDefault="00940F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61A18">
                              <w:rPr>
                                <w:sz w:val="32"/>
                                <w:szCs w:val="32"/>
                              </w:rPr>
                              <w:t>Arthur 21</w:t>
                            </w:r>
                            <w:r w:rsidRPr="00261A18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261A1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B4DD" id="Text Box 26" o:spid="_x0000_s1039" type="#_x0000_t202" style="position:absolute;margin-left:210.75pt;margin-top:91.65pt;width:60.75pt;height:4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" fillcolor="white [3201]" strokeweight=".5pt">
                <v:textbox>
                  <w:txbxContent>
                    <w:p w14:paraId="4E69629B" w14:textId="6CCC3C4B" w:rsidR="00940FE1" w:rsidRPr="00261A18" w:rsidRDefault="00940FE1">
                      <w:pPr>
                        <w:rPr>
                          <w:sz w:val="32"/>
                          <w:szCs w:val="32"/>
                        </w:rPr>
                      </w:pPr>
                      <w:r w:rsidRPr="00261A18">
                        <w:rPr>
                          <w:sz w:val="32"/>
                          <w:szCs w:val="32"/>
                        </w:rPr>
                        <w:t>Arthur 21</w:t>
                      </w:r>
                      <w:r w:rsidRPr="00261A18">
                        <w:rPr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261A1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6D2C">
        <w:rPr>
          <w:rFonts w:cstheme="minorHAnsi"/>
          <w:b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FF14FE" wp14:editId="46B9B115">
                <wp:simplePos x="0" y="0"/>
                <wp:positionH relativeFrom="column">
                  <wp:posOffset>2171700</wp:posOffset>
                </wp:positionH>
                <wp:positionV relativeFrom="paragraph">
                  <wp:posOffset>516255</wp:posOffset>
                </wp:positionV>
                <wp:extent cx="1819275" cy="1971675"/>
                <wp:effectExtent l="57150" t="38100" r="85725" b="104775"/>
                <wp:wrapNone/>
                <wp:docPr id="25" name="Star: 6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971675"/>
                        </a:xfrm>
                        <a:prstGeom prst="star6">
                          <a:avLst>
                            <a:gd name="adj" fmla="val 25486"/>
                            <a:gd name="hf" fmla="val 115470"/>
                          </a:avLst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72A58" id="Star: 6 Points 25" o:spid="_x0000_s1026" style="position:absolute;margin-left:171pt;margin-top:40.65pt;width:143.25pt;height:155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9275,1971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" path="m,492919r641943,57740l909638,r267694,550659l1819275,492919,1445026,985838r374249,492918l1177332,1421016,909638,1971675,641943,1421016,,1478756,374249,985838,,492919xe" strokecolor="#f68c36 [3049]">
                <v:fill r:id="rId21" o:title="" recolor="t" rotate="t" type="tile"/>
                <v:shadow on="t" color="black" opacity="24903f" origin=",.5" offset="0,.55556mm"/>
                <v:path arrowok="t" o:connecttype="custom" o:connectlocs="0,492919;641943,550659;909638,0;1177332,550659;1819275,492919;1445026,985838;1819275,1478756;1177332,1421016;909638,1971675;641943,1421016;0,1478756;374249,985838;0,492919" o:connectangles="0,0,0,0,0,0,0,0,0,0,0,0,0"/>
              </v:shape>
            </w:pict>
          </mc:Fallback>
        </mc:AlternateContent>
      </w:r>
      <w:r w:rsidR="00E76D2C">
        <w:rPr>
          <w:rFonts w:cstheme="minorHAnsi"/>
          <w:b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C1DFBC" wp14:editId="5CCB4A4B">
                <wp:simplePos x="0" y="0"/>
                <wp:positionH relativeFrom="column">
                  <wp:posOffset>142875</wp:posOffset>
                </wp:positionH>
                <wp:positionV relativeFrom="paragraph">
                  <wp:posOffset>1116330</wp:posOffset>
                </wp:positionV>
                <wp:extent cx="676275" cy="5810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2D7DC" w14:textId="64121965" w:rsidR="00940FE1" w:rsidRPr="00DF3E77" w:rsidRDefault="00940F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F3E77">
                              <w:rPr>
                                <w:sz w:val="32"/>
                                <w:szCs w:val="32"/>
                              </w:rPr>
                              <w:t>Irene 9th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DFBC" id="Text Box 31" o:spid="_x0000_s1040" type="#_x0000_t202" style="position:absolute;margin-left:11.25pt;margin-top:87.9pt;width:53.25pt;height:4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" fillcolor="white [3201]" strokeweight=".5pt">
                <v:textbox>
                  <w:txbxContent>
                    <w:p w14:paraId="45F2D7DC" w14:textId="64121965" w:rsidR="00940FE1" w:rsidRPr="00DF3E77" w:rsidRDefault="00940FE1">
                      <w:pPr>
                        <w:rPr>
                          <w:sz w:val="32"/>
                          <w:szCs w:val="32"/>
                        </w:rPr>
                      </w:pPr>
                      <w:r w:rsidRPr="00DF3E77">
                        <w:rPr>
                          <w:sz w:val="32"/>
                          <w:szCs w:val="32"/>
                        </w:rPr>
                        <w:t>Irene 9th</w:t>
                      </w:r>
                    </w:p>
                  </w:txbxContent>
                </v:textbox>
              </v:shape>
            </w:pict>
          </mc:Fallback>
        </mc:AlternateContent>
      </w:r>
      <w:r w:rsidR="00E76D2C">
        <w:rPr>
          <w:rFonts w:cstheme="minorHAnsi"/>
          <w:b/>
          <w:bCs/>
          <w:noProof/>
          <w:color w:val="000000" w:themeColor="text1"/>
          <w:sz w:val="40"/>
          <w:szCs w:val="40"/>
          <w:vertAlign w:val="superscript"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D9EFB2" wp14:editId="7DEE0D03">
                <wp:simplePos x="0" y="0"/>
                <wp:positionH relativeFrom="page">
                  <wp:align>left</wp:align>
                </wp:positionH>
                <wp:positionV relativeFrom="paragraph">
                  <wp:posOffset>421005</wp:posOffset>
                </wp:positionV>
                <wp:extent cx="1762125" cy="2095500"/>
                <wp:effectExtent l="57150" t="38100" r="85725" b="95250"/>
                <wp:wrapNone/>
                <wp:docPr id="9" name="Star: 6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095500"/>
                        </a:xfrm>
                        <a:prstGeom prst="star6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630EA0" id="Star: 6 Points 9" o:spid="_x0000_s1026" style="position:absolute;margin-left:0;margin-top:33.15pt;width:138.75pt;height:165pt;z-index:25172992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coordsize="1762125,2095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" path="m,523875r587370,-9l881063,r293692,523866l1762125,523875r-293678,523875l1762125,1571625r-587370,9l881063,2095500,587370,1571634,,1571625,293678,1047750,,523875xe" strokecolor="#f68c36 [3049]">
                <v:fill r:id="rId21" o:title="" recolor="t" rotate="t" type="tile"/>
                <v:shadow on="t" color="black" opacity="24903f" origin=",.5" offset="0,.55556mm"/>
                <v:path arrowok="t" o:connecttype="custom" o:connectlocs="0,523875;587370,523866;881063,0;1174755,523866;1762125,523875;1468447,1047750;1762125,1571625;1174755,1571634;881063,2095500;587370,1571634;0,1571625;293678,1047750;0,523875" o:connectangles="0,0,0,0,0,0,0,0,0,0,0,0,0"/>
                <w10:wrap anchorx="page"/>
              </v:shape>
            </w:pict>
          </mc:Fallback>
        </mc:AlternateContent>
      </w:r>
    </w:p>
    <w:p w14:paraId="001F24C6" w14:textId="00B3CCDD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0CC6F6C1" w14:textId="47F513FE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200CE05D" w14:textId="29080CEE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34E4C254" w14:textId="46FFEF60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638F0E10" w14:textId="021B7400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723DE4F6" w14:textId="4B859DB7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6000590F" w14:textId="08657DA7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3892240B" w14:textId="597D928F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416C6C9D" w14:textId="778F95C1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5A70FB55" w14:textId="3B66CD36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71DB6895" w14:textId="0947FF6A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2A1E2C8C" w14:textId="629FC2AF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25FCACE3" w14:textId="698136DC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1D22912E" w14:textId="522863D5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728ABF36" w14:textId="4FD67CD8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7280389E" w14:textId="3C08F08C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3E00FB1C" w14:textId="46AE2941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2271726A" w14:textId="753F1124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0F817A9B" w14:textId="75494EC4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185FB9D4" w14:textId="2B68C0F9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6CBFEAD1" w14:textId="19A05661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371E83DB" w14:textId="28B54060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4C737838" w14:textId="04D7D1EA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669CC21E" w14:textId="26CFD703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0E7846F7" w14:textId="37472009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3EA4DCDA" w14:textId="55B95A08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42BFBFA5" w14:textId="5127F582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05024A88" w14:textId="43F1EFC4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47FA168D" w14:textId="77777777" w:rsidR="00F070AB" w:rsidRDefault="00F070AB">
      <w:pPr>
        <w:rPr>
          <w:rFonts w:cstheme="minorHAnsi"/>
          <w:b/>
          <w:bCs/>
          <w:color w:val="000000" w:themeColor="text1"/>
          <w:sz w:val="40"/>
          <w:szCs w:val="40"/>
          <w:vertAlign w:val="superscript"/>
        </w:rPr>
      </w:pPr>
    </w:p>
    <w:p w14:paraId="1377D6B4" w14:textId="77777777" w:rsidR="00E76D2C" w:rsidRDefault="00E76D2C">
      <w:pPr>
        <w:rPr>
          <w:rFonts w:cstheme="minorHAnsi"/>
          <w:bCs/>
          <w:color w:val="000000" w:themeColor="text1"/>
          <w:sz w:val="40"/>
          <w:szCs w:val="40"/>
          <w:vertAlign w:val="superscript"/>
        </w:rPr>
      </w:pPr>
    </w:p>
    <w:p w14:paraId="15925C25" w14:textId="60FA2F77" w:rsidR="002525F5" w:rsidRPr="002525F5" w:rsidRDefault="001D1E53" w:rsidP="002525F5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  <w:r w:rsidRPr="002525F5">
        <w:rPr>
          <w:noProof/>
          <w:u w:val="single"/>
          <w:lang w:val="en-GB" w:eastAsia="en-GB"/>
        </w:rPr>
        <w:lastRenderedPageBreak/>
        <w:drawing>
          <wp:anchor distT="0" distB="0" distL="114300" distR="114300" simplePos="0" relativeHeight="251739136" behindDoc="0" locked="0" layoutInCell="1" allowOverlap="1" wp14:anchorId="4ABD23BD" wp14:editId="30763044">
            <wp:simplePos x="0" y="0"/>
            <wp:positionH relativeFrom="margin">
              <wp:align>right</wp:align>
            </wp:positionH>
            <wp:positionV relativeFrom="paragraph">
              <wp:posOffset>-304801</wp:posOffset>
            </wp:positionV>
            <wp:extent cx="2773045" cy="1642013"/>
            <wp:effectExtent l="0" t="0" r="825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642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5F5">
        <w:rPr>
          <w:rFonts w:ascii="Arial" w:hAnsi="Arial"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8440C4" wp14:editId="41266410">
                <wp:simplePos x="0" y="0"/>
                <wp:positionH relativeFrom="page">
                  <wp:posOffset>-358140</wp:posOffset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3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774DC" id="Rectangle 19" o:spid="_x0000_s1026" style="position:absolute;margin-left:-28.2pt;margin-top:0;width:657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2525F5" w:rsidRPr="002525F5">
        <w:rPr>
          <w:rFonts w:asciiTheme="minorHAnsi" w:hAnsiTheme="minorHAnsi" w:cstheme="minorHAnsi"/>
          <w:color w:val="auto"/>
          <w:u w:val="single"/>
          <w:shd w:val="clear" w:color="auto" w:fill="FFFFFF"/>
        </w:rPr>
        <w:t xml:space="preserve">Poem of the month </w:t>
      </w:r>
    </w:p>
    <w:p w14:paraId="46721FC8" w14:textId="507369A3" w:rsidR="001D1E53" w:rsidRDefault="001D1E53" w:rsidP="001D1E53">
      <w:pPr>
        <w:pStyle w:val="CompanyName"/>
        <w:rPr>
          <w:rFonts w:asciiTheme="minorHAnsi" w:hAnsiTheme="minorHAnsi" w:cstheme="minorHAnsi"/>
          <w:b w:val="0"/>
          <w:bCs/>
          <w:color w:val="auto"/>
          <w:sz w:val="36"/>
          <w:szCs w:val="36"/>
        </w:rPr>
      </w:pPr>
      <w:r w:rsidRPr="001D1E53">
        <w:rPr>
          <w:noProof/>
          <w:lang w:val="en-GB" w:eastAsia="en-GB"/>
        </w:rPr>
        <w:drawing>
          <wp:anchor distT="0" distB="0" distL="114300" distR="114300" simplePos="0" relativeHeight="251740160" behindDoc="0" locked="0" layoutInCell="1" allowOverlap="1" wp14:anchorId="62F545AE" wp14:editId="78D99EF6">
            <wp:simplePos x="0" y="0"/>
            <wp:positionH relativeFrom="page">
              <wp:posOffset>4584700</wp:posOffset>
            </wp:positionH>
            <wp:positionV relativeFrom="paragraph">
              <wp:posOffset>1393825</wp:posOffset>
            </wp:positionV>
            <wp:extent cx="2924175" cy="1644669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4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The golden-rod is yellow;</w:t>
      </w:r>
      <w:r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The corn is turning brown;</w:t>
      </w:r>
      <w:r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The trees in apple orchards</w:t>
      </w:r>
      <w:r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With fruit are bending down.</w:t>
      </w:r>
      <w:r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The gentian’s bluest fringes</w:t>
      </w:r>
      <w:r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Are curling in the sun;</w:t>
      </w:r>
    </w:p>
    <w:p w14:paraId="2FF52C15" w14:textId="1334FEE3" w:rsidR="002525F5" w:rsidRDefault="002525F5" w:rsidP="001D1E53">
      <w:pPr>
        <w:pStyle w:val="CompanyName"/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</w:pPr>
      <w:r w:rsidRPr="002525F5">
        <w:rPr>
          <w:noProof/>
          <w:lang w:val="en-GB" w:eastAsia="en-GB"/>
        </w:rPr>
        <w:drawing>
          <wp:anchor distT="0" distB="0" distL="114300" distR="114300" simplePos="0" relativeHeight="251742208" behindDoc="0" locked="0" layoutInCell="1" allowOverlap="1" wp14:anchorId="644AB5D3" wp14:editId="728B9D19">
            <wp:simplePos x="0" y="0"/>
            <wp:positionH relativeFrom="page">
              <wp:posOffset>4508500</wp:posOffset>
            </wp:positionH>
            <wp:positionV relativeFrom="paragraph">
              <wp:posOffset>3976370</wp:posOffset>
            </wp:positionV>
            <wp:extent cx="2925161" cy="1956435"/>
            <wp:effectExtent l="0" t="0" r="8890" b="57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161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5F5">
        <w:rPr>
          <w:noProof/>
          <w:lang w:val="en-GB" w:eastAsia="en-GB"/>
        </w:rPr>
        <w:drawing>
          <wp:anchor distT="0" distB="0" distL="114300" distR="114300" simplePos="0" relativeHeight="251741184" behindDoc="0" locked="0" layoutInCell="1" allowOverlap="1" wp14:anchorId="7F598972" wp14:editId="46DC1634">
            <wp:simplePos x="0" y="0"/>
            <wp:positionH relativeFrom="margin">
              <wp:posOffset>4089400</wp:posOffset>
            </wp:positionH>
            <wp:positionV relativeFrom="paragraph">
              <wp:posOffset>1652270</wp:posOffset>
            </wp:positionV>
            <wp:extent cx="2870200" cy="1984375"/>
            <wp:effectExtent l="0" t="0" r="63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In dusty pods the milkweed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Its hidden silk has spun.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The sedges flaunt their harvest,</w:t>
      </w:r>
      <w:r w:rsidR="001D1E53" w:rsidRPr="001D1E53">
        <w:t xml:space="preserve"> 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In every meadow nook;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And asters by the brook-side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Make asters in the brook.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From dewy lanes at morning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the grapes’ sweet odors rise;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At noon the roads all flutter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With yellow butterflies.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By all these lovely tokens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September days are here,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With summer’s best of weather,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And autumn’s best of cheer.</w:t>
      </w:r>
      <w:r w:rsidR="001D1E53" w:rsidRPr="001D1E53">
        <w:rPr>
          <w:noProof/>
        </w:rPr>
        <w:t xml:space="preserve"> 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But none of all this beauty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Which floods the earth and air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Is unto me the secret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Which makes September fair.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‘T is a thing which I remember;</w:t>
      </w:r>
      <w:r w:rsidRPr="002525F5">
        <w:t xml:space="preserve"> 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To name it thrills me yet:</w:t>
      </w:r>
      <w:r w:rsidRPr="002525F5">
        <w:rPr>
          <w:noProof/>
        </w:rPr>
        <w:t xml:space="preserve"> 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One day of one September</w:t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</w:rPr>
        <w:br/>
      </w:r>
      <w:r w:rsidR="001D1E53" w:rsidRP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>I never can forget.</w:t>
      </w:r>
      <w:r w:rsid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br/>
      </w:r>
      <w:r w:rsidR="001D1E53" w:rsidRPr="001D1E53">
        <w:rPr>
          <w:rFonts w:asciiTheme="minorHAnsi" w:hAnsiTheme="minorHAnsi" w:cstheme="minorHAnsi"/>
          <w:b w:val="0"/>
          <w:bCs/>
          <w:i/>
          <w:iCs/>
          <w:color w:val="auto"/>
          <w:sz w:val="36"/>
          <w:szCs w:val="36"/>
          <w:shd w:val="clear" w:color="auto" w:fill="FFFFFF"/>
        </w:rPr>
        <w:t>by Helen Marie Hunt Jackson</w:t>
      </w:r>
      <w:r w:rsidR="001D1E53">
        <w:rPr>
          <w:rFonts w:asciiTheme="minorHAnsi" w:hAnsiTheme="minorHAnsi" w:cstheme="minorHAnsi"/>
          <w:b w:val="0"/>
          <w:bCs/>
          <w:color w:val="auto"/>
          <w:sz w:val="36"/>
          <w:szCs w:val="36"/>
          <w:shd w:val="clear" w:color="auto" w:fill="FFFFFF"/>
        </w:rPr>
        <w:t xml:space="preserve"> </w:t>
      </w:r>
    </w:p>
    <w:p w14:paraId="7C864C54" w14:textId="10EADD0A" w:rsidR="008410BA" w:rsidRPr="00B30754" w:rsidRDefault="002525F5" w:rsidP="00E6471B">
      <w:pPr>
        <w:rPr>
          <w:rFonts w:cstheme="minorHAnsi"/>
          <w:sz w:val="52"/>
          <w:szCs w:val="52"/>
          <w:u w:val="single"/>
          <w:shd w:val="clear" w:color="auto" w:fill="FFFFFF"/>
        </w:rPr>
      </w:pPr>
      <w:r>
        <w:rPr>
          <w:rFonts w:cstheme="minorHAnsi"/>
          <w:b/>
          <w:bCs/>
          <w:sz w:val="36"/>
          <w:szCs w:val="36"/>
          <w:shd w:val="clear" w:color="auto" w:fill="FFFFFF"/>
        </w:rPr>
        <w:br w:type="page"/>
      </w:r>
      <w:r w:rsidR="00B30754" w:rsidRPr="00B30754">
        <w:rPr>
          <w:noProof/>
          <w:u w:val="single"/>
          <w:lang w:val="en-GB" w:eastAsia="en-GB"/>
        </w:rPr>
        <w:lastRenderedPageBreak/>
        <w:drawing>
          <wp:anchor distT="0" distB="0" distL="114300" distR="114300" simplePos="0" relativeHeight="251759616" behindDoc="0" locked="0" layoutInCell="1" allowOverlap="1" wp14:anchorId="37BA7A1A" wp14:editId="2672C45A">
            <wp:simplePos x="0" y="0"/>
            <wp:positionH relativeFrom="column">
              <wp:posOffset>3368028</wp:posOffset>
            </wp:positionH>
            <wp:positionV relativeFrom="paragraph">
              <wp:posOffset>-226503</wp:posOffset>
            </wp:positionV>
            <wp:extent cx="3723924" cy="1828963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924" cy="182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71B" w:rsidRPr="00B30754">
        <w:rPr>
          <w:rFonts w:ascii="Arial" w:hAnsi="Arial"/>
          <w:noProof/>
          <w:sz w:val="52"/>
          <w:szCs w:val="5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7F76E7" wp14:editId="1BE37DA6">
                <wp:simplePos x="0" y="0"/>
                <wp:positionH relativeFrom="page">
                  <wp:posOffset>-62918</wp:posOffset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4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EF306" id="Rectangle 19" o:spid="_x0000_s1026" style="position:absolute;margin-left:-4.95pt;margin-top:0;width:657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E6471B" w:rsidRPr="00B30754">
        <w:rPr>
          <w:rFonts w:cstheme="minorHAnsi"/>
          <w:b/>
          <w:bCs/>
          <w:sz w:val="52"/>
          <w:szCs w:val="52"/>
          <w:u w:val="single"/>
          <w:shd w:val="clear" w:color="auto" w:fill="FFFFFF"/>
        </w:rPr>
        <w:t xml:space="preserve">September Birthdays </w:t>
      </w:r>
      <w:r w:rsidR="00B30754" w:rsidRPr="00B30754">
        <w:rPr>
          <w:rFonts w:cstheme="minorHAnsi"/>
          <w:b/>
          <w:bCs/>
          <w:sz w:val="52"/>
          <w:szCs w:val="52"/>
          <w:u w:val="single"/>
          <w:shd w:val="clear" w:color="auto" w:fill="FFFFFF"/>
        </w:rPr>
        <w:t>-</w:t>
      </w:r>
      <w:r w:rsidR="00E6471B" w:rsidRPr="00B30754">
        <w:rPr>
          <w:rFonts w:cstheme="minorHAnsi"/>
          <w:b/>
          <w:bCs/>
          <w:sz w:val="52"/>
          <w:szCs w:val="52"/>
          <w:u w:val="single"/>
          <w:shd w:val="clear" w:color="auto" w:fill="FFFFFF"/>
        </w:rPr>
        <w:t xml:space="preserve"> Residents </w:t>
      </w:r>
      <w:r w:rsidR="008410BA" w:rsidRPr="00B30754">
        <w:rPr>
          <w:rFonts w:cstheme="minorHAnsi"/>
          <w:sz w:val="52"/>
          <w:szCs w:val="52"/>
          <w:u w:val="single"/>
          <w:shd w:val="clear" w:color="auto" w:fill="FFFFFF"/>
        </w:rPr>
        <w:br/>
      </w:r>
      <w:r w:rsidR="00B30754" w:rsidRPr="00B30754">
        <w:rPr>
          <w:rFonts w:cstheme="minorHAnsi"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5B61C1" wp14:editId="015811B1">
                <wp:simplePos x="0" y="0"/>
                <wp:positionH relativeFrom="margin">
                  <wp:align>left</wp:align>
                </wp:positionH>
                <wp:positionV relativeFrom="paragraph">
                  <wp:posOffset>787599</wp:posOffset>
                </wp:positionV>
                <wp:extent cx="2021747" cy="2147582"/>
                <wp:effectExtent l="57150" t="19050" r="74295" b="100330"/>
                <wp:wrapNone/>
                <wp:docPr id="41" name="Star: 6 Point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747" cy="2147582"/>
                        </a:xfrm>
                        <a:prstGeom prst="star6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2775B" id="Star: 6 Points 41" o:spid="_x0000_s1026" style="position:absolute;margin-left:0;margin-top:62pt;width:159.2pt;height:169.1pt;z-index:2517463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2021747,2147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" path="m,536896r673910,-10l1010874,r336963,536886l2021747,536896r-336947,536895l2021747,1610687r-673910,9l1010874,2147582,673910,1610696,,1610687,336947,1073791,,536896xe" strokecolor="#4579b8 [3044]">
                <v:fill r:id="rId33" o:title="" recolor="t" rotate="t" type="tile"/>
                <v:shadow on="t" color="black" opacity="22937f" origin=",.5" offset="0,.63889mm"/>
                <v:path arrowok="t" o:connecttype="custom" o:connectlocs="0,536896;673910,536886;1010874,0;1347837,536886;2021747,536896;1684800,1073791;2021747,1610687;1347837,1610696;1010874,2147582;673910,1610696;0,1610687;336947,1073791;0,536896" o:connectangles="0,0,0,0,0,0,0,0,0,0,0,0,0"/>
                <w10:wrap anchorx="margin"/>
              </v:shape>
            </w:pict>
          </mc:Fallback>
        </mc:AlternateContent>
      </w:r>
    </w:p>
    <w:p w14:paraId="295F72A6" w14:textId="273C9E7A" w:rsidR="00F12ADA" w:rsidRDefault="00F12ADA" w:rsidP="001D1E53">
      <w:pPr>
        <w:pStyle w:val="CompanyName"/>
        <w:rPr>
          <w:rFonts w:asciiTheme="minorHAnsi" w:hAnsiTheme="minorHAnsi" w:cstheme="minorHAnsi"/>
          <w:color w:val="auto"/>
          <w:shd w:val="clear" w:color="auto" w:fill="FFFFFF"/>
          <w:vertAlign w:val="superscript"/>
        </w:rPr>
      </w:pPr>
    </w:p>
    <w:p w14:paraId="66782C3F" w14:textId="134CBD8B" w:rsidR="00F12ADA" w:rsidRDefault="00E6471B" w:rsidP="001D1E53">
      <w:pPr>
        <w:pStyle w:val="CompanyName"/>
        <w:rPr>
          <w:rFonts w:asciiTheme="minorHAnsi" w:hAnsiTheme="minorHAnsi" w:cstheme="minorHAnsi"/>
          <w:color w:val="auto"/>
          <w:shd w:val="clear" w:color="auto" w:fill="FFFFFF"/>
          <w:vertAlign w:val="superscript"/>
        </w:rPr>
      </w:pPr>
      <w:r>
        <w:rPr>
          <w:rFonts w:cstheme="minorHAnsi"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E377694" wp14:editId="2AAB523F">
                <wp:simplePos x="0" y="0"/>
                <wp:positionH relativeFrom="column">
                  <wp:posOffset>464418</wp:posOffset>
                </wp:positionH>
                <wp:positionV relativeFrom="paragraph">
                  <wp:posOffset>115553</wp:posOffset>
                </wp:positionV>
                <wp:extent cx="1023457" cy="411061"/>
                <wp:effectExtent l="0" t="0" r="24765" b="2730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457" cy="411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01799" w14:textId="12F2E506" w:rsidR="00940FE1" w:rsidRPr="00E6471B" w:rsidRDefault="00940F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6471B">
                              <w:rPr>
                                <w:sz w:val="32"/>
                                <w:szCs w:val="32"/>
                              </w:rPr>
                              <w:t>John 28th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7694" id="Text Box 42" o:spid="_x0000_s1041" type="#_x0000_t202" style="position:absolute;margin-left:36.55pt;margin-top:9.1pt;width:80.6pt;height:32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" fillcolor="white [3201]" strokeweight=".5pt">
                <v:textbox>
                  <w:txbxContent>
                    <w:p w14:paraId="60701799" w14:textId="12F2E506" w:rsidR="00940FE1" w:rsidRPr="00E6471B" w:rsidRDefault="00940FE1">
                      <w:pPr>
                        <w:rPr>
                          <w:sz w:val="32"/>
                          <w:szCs w:val="32"/>
                        </w:rPr>
                      </w:pPr>
                      <w:r w:rsidRPr="00E6471B">
                        <w:rPr>
                          <w:sz w:val="32"/>
                          <w:szCs w:val="32"/>
                        </w:rPr>
                        <w:t>John 28th</w:t>
                      </w:r>
                    </w:p>
                  </w:txbxContent>
                </v:textbox>
              </v:shape>
            </w:pict>
          </mc:Fallback>
        </mc:AlternateContent>
      </w:r>
    </w:p>
    <w:p w14:paraId="19E38D83" w14:textId="3FDFD756" w:rsidR="00F12ADA" w:rsidRDefault="00F12ADA" w:rsidP="001D1E53">
      <w:pPr>
        <w:pStyle w:val="CompanyName"/>
        <w:rPr>
          <w:rFonts w:asciiTheme="minorHAnsi" w:hAnsiTheme="minorHAnsi" w:cstheme="minorHAnsi"/>
          <w:color w:val="auto"/>
          <w:shd w:val="clear" w:color="auto" w:fill="FFFFFF"/>
          <w:vertAlign w:val="superscript"/>
        </w:rPr>
      </w:pPr>
    </w:p>
    <w:p w14:paraId="07F0C4ED" w14:textId="07A2F307" w:rsidR="00F12ADA" w:rsidRPr="00F12ADA" w:rsidRDefault="00F12ADA" w:rsidP="001D1E53">
      <w:pPr>
        <w:pStyle w:val="CompanyName"/>
        <w:rPr>
          <w:rFonts w:asciiTheme="minorHAnsi" w:hAnsiTheme="minorHAnsi" w:cstheme="minorHAnsi"/>
          <w:color w:val="auto"/>
          <w:shd w:val="clear" w:color="auto" w:fill="FFFFFF"/>
          <w:vertAlign w:val="superscript"/>
        </w:rPr>
      </w:pPr>
    </w:p>
    <w:p w14:paraId="6FE630D3" w14:textId="2B681785" w:rsidR="002525F5" w:rsidRDefault="002525F5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41089F94" w14:textId="69ECAC6B" w:rsidR="00E6471B" w:rsidRDefault="00E6471B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38FB3A61" w14:textId="379F7DBB" w:rsidR="00E6471B" w:rsidRDefault="00F070AB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  <w:r>
        <w:rPr>
          <w:rFonts w:asciiTheme="minorHAnsi" w:hAnsiTheme="minorHAnsi" w:cstheme="minorHAnsi"/>
          <w:noProof/>
          <w:color w:val="auto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12DCF6" wp14:editId="097F1568">
                <wp:simplePos x="0" y="0"/>
                <wp:positionH relativeFrom="column">
                  <wp:align>left</wp:align>
                </wp:positionH>
                <wp:positionV relativeFrom="paragraph">
                  <wp:posOffset>10951</wp:posOffset>
                </wp:positionV>
                <wp:extent cx="2092271" cy="2014780"/>
                <wp:effectExtent l="57150" t="38100" r="80010" b="100330"/>
                <wp:wrapNone/>
                <wp:docPr id="37" name="Star: 6 Point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271" cy="2014780"/>
                        </a:xfrm>
                        <a:prstGeom prst="star6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897C4" id="Star: 6 Points 37" o:spid="_x0000_s1026" style="position:absolute;margin-left:0;margin-top:.85pt;width:164.75pt;height:158.65pt;z-index:251743232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coordsize="2092271,2014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" path="m,503695r697418,-8l1046136,r348717,503687l2092271,503695r-348700,503695l2092271,1511085r-697418,8l1046136,2014780,697418,1511093,,1511085,348700,1007390,,503695xe" strokecolor="#f68c36 [3049]">
                <v:fill r:id="rId33" o:title="" recolor="t" rotate="t" type="tile"/>
                <v:shadow on="t" color="black" opacity="24903f" origin=",.5" offset="0,.55556mm"/>
                <v:path arrowok="t" o:connecttype="custom" o:connectlocs="0,503695;697418,503687;1046136,0;1394853,503687;2092271,503695;1743571,1007390;2092271,1511085;1394853,1511093;1046136,2014780;697418,1511093;0,1511085;348700,1007390;0,503695" o:connectangles="0,0,0,0,0,0,0,0,0,0,0,0,0"/>
              </v:shape>
            </w:pict>
          </mc:Fallback>
        </mc:AlternateContent>
      </w:r>
    </w:p>
    <w:p w14:paraId="01740CB2" w14:textId="58903E72" w:rsidR="00E6471B" w:rsidRDefault="00B30754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  <w:r>
        <w:rPr>
          <w:rFonts w:asciiTheme="minorHAnsi" w:hAnsiTheme="minorHAnsi" w:cstheme="minorHAnsi"/>
          <w:noProof/>
          <w:color w:val="auto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E83402" wp14:editId="6B64DF94">
                <wp:simplePos x="0" y="0"/>
                <wp:positionH relativeFrom="column">
                  <wp:posOffset>616591</wp:posOffset>
                </wp:positionH>
                <wp:positionV relativeFrom="paragraph">
                  <wp:posOffset>339107</wp:posOffset>
                </wp:positionV>
                <wp:extent cx="956345" cy="486562"/>
                <wp:effectExtent l="0" t="0" r="15240" b="279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45" cy="486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5BC43" w14:textId="4B9A4187" w:rsidR="00940FE1" w:rsidRPr="00E6471B" w:rsidRDefault="00940F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6471B">
                              <w:rPr>
                                <w:sz w:val="32"/>
                                <w:szCs w:val="32"/>
                              </w:rPr>
                              <w:t>Ivy 19</w:t>
                            </w:r>
                            <w:r w:rsidRPr="00E6471B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83402" id="Text Box 40" o:spid="_x0000_s1042" type="#_x0000_t202" style="position:absolute;margin-left:48.55pt;margin-top:26.7pt;width:75.3pt;height:38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" fillcolor="white [3201]" strokeweight=".5pt">
                <v:textbox>
                  <w:txbxContent>
                    <w:p w14:paraId="2445BC43" w14:textId="4B9A4187" w:rsidR="00940FE1" w:rsidRPr="00E6471B" w:rsidRDefault="00940FE1">
                      <w:pPr>
                        <w:rPr>
                          <w:sz w:val="32"/>
                          <w:szCs w:val="32"/>
                        </w:rPr>
                      </w:pPr>
                      <w:r w:rsidRPr="00E6471B">
                        <w:rPr>
                          <w:sz w:val="32"/>
                          <w:szCs w:val="32"/>
                        </w:rPr>
                        <w:t>Ivy 19</w:t>
                      </w:r>
                      <w:r w:rsidRPr="00E6471B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</w:p>
    <w:p w14:paraId="14D60B8C" w14:textId="0AB35F7B" w:rsidR="00E6471B" w:rsidRDefault="004F3830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  <w:r w:rsidRPr="004F3830">
        <w:rPr>
          <w:noProof/>
          <w:lang w:val="en-GB" w:eastAsia="en-GB"/>
        </w:rPr>
        <w:drawing>
          <wp:anchor distT="0" distB="0" distL="114300" distR="114300" simplePos="0" relativeHeight="251764736" behindDoc="0" locked="0" layoutInCell="1" allowOverlap="1" wp14:anchorId="3EC9A68E" wp14:editId="17E21A15">
            <wp:simplePos x="0" y="0"/>
            <wp:positionH relativeFrom="margin">
              <wp:posOffset>3350821</wp:posOffset>
            </wp:positionH>
            <wp:positionV relativeFrom="paragraph">
              <wp:posOffset>101990</wp:posOffset>
            </wp:positionV>
            <wp:extent cx="2230289" cy="1481158"/>
            <wp:effectExtent l="0" t="0" r="0" b="508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714" cy="148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E86BB" w14:textId="575529BF" w:rsidR="00E6471B" w:rsidRDefault="00E6471B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4F6C9B97" w14:textId="563FD1F3" w:rsidR="00E6471B" w:rsidRDefault="00E6471B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69321679" w14:textId="5FA37204" w:rsidR="00E6471B" w:rsidRDefault="00E6471B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1058DE12" w14:textId="70FF8F31" w:rsidR="00E6471B" w:rsidRDefault="00B30754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  <w:r>
        <w:rPr>
          <w:rFonts w:asciiTheme="minorHAnsi" w:hAnsiTheme="minorHAnsi" w:cstheme="minorHAnsi"/>
          <w:noProof/>
          <w:color w:val="auto"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725435D" wp14:editId="580F4350">
                <wp:simplePos x="0" y="0"/>
                <wp:positionH relativeFrom="column">
                  <wp:posOffset>3678572</wp:posOffset>
                </wp:positionH>
                <wp:positionV relativeFrom="paragraph">
                  <wp:posOffset>286035</wp:posOffset>
                </wp:positionV>
                <wp:extent cx="3522864" cy="1710731"/>
                <wp:effectExtent l="0" t="0" r="20955" b="2286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864" cy="1710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2FDCAF" w14:textId="5A4AF601" w:rsidR="00940FE1" w:rsidRPr="004F3830" w:rsidRDefault="00940FE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F383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Did you know that aster is the birth flower of September? It represents love and daintiness and is associated with wisdom, courage and faith.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5435D" id="Text Box 51" o:spid="_x0000_s1043" type="#_x0000_t202" style="position:absolute;margin-left:289.65pt;margin-top:22.5pt;width:277.4pt;height:134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" fillcolor="white [3201]" strokeweight=".5pt">
                <v:textbox>
                  <w:txbxContent>
                    <w:p w14:paraId="152FDCAF" w14:textId="5A4AF601" w:rsidR="00940FE1" w:rsidRPr="004F3830" w:rsidRDefault="00940FE1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F3830">
                        <w:rPr>
                          <w:b/>
                          <w:bCs/>
                          <w:sz w:val="40"/>
                          <w:szCs w:val="40"/>
                        </w:rPr>
                        <w:t xml:space="preserve">Did you know that aster is the birth flower of September? It represents love and daintiness and is associated with wisdom, courage and faith. </w:t>
                      </w:r>
                    </w:p>
                  </w:txbxContent>
                </v:textbox>
              </v:shape>
            </w:pict>
          </mc:Fallback>
        </mc:AlternateContent>
      </w:r>
      <w:r w:rsidRPr="00E6471B">
        <w:rPr>
          <w:rFonts w:asciiTheme="minorHAnsi" w:hAnsiTheme="minorHAnsi" w:cstheme="minorHAnsi"/>
          <w:noProof/>
          <w:color w:val="auto"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8BAAEF" wp14:editId="5C9629EE">
                <wp:simplePos x="0" y="0"/>
                <wp:positionH relativeFrom="column">
                  <wp:posOffset>184558</wp:posOffset>
                </wp:positionH>
                <wp:positionV relativeFrom="paragraph">
                  <wp:posOffset>176728</wp:posOffset>
                </wp:positionV>
                <wp:extent cx="1996580" cy="2147582"/>
                <wp:effectExtent l="57150" t="19050" r="80010" b="100330"/>
                <wp:wrapNone/>
                <wp:docPr id="43" name="Star: 6 Point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580" cy="2147582"/>
                        </a:xfrm>
                        <a:prstGeom prst="star6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7DC84" id="Star: 6 Points 43" o:spid="_x0000_s1026" style="position:absolute;margin-left:14.55pt;margin-top:13.9pt;width:157.2pt;height:169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6580,2147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" path="m,536896r665521,-10l998290,r332769,536886l1996580,536896r-332752,536895l1996580,1610687r-665521,9l998290,2147582,665521,1610696,,1610687,332752,1073791,,536896xe" strokecolor="#4a7ebb">
                <v:fill r:id="rId33" o:title="" recolor="t" rotate="t" type="tile"/>
                <v:shadow on="t" color="black" opacity="22937f" origin=",.5" offset="0,.63889mm"/>
                <v:path arrowok="t" o:connecttype="custom" o:connectlocs="0,536896;665521,536886;998290,0;1331059,536886;1996580,536896;1663828,1073791;1996580,1610687;1331059,1610696;998290,2147582;665521,1610696;0,1610687;332752,1073791;0,536896" o:connectangles="0,0,0,0,0,0,0,0,0,0,0,0,0"/>
              </v:shape>
            </w:pict>
          </mc:Fallback>
        </mc:AlternateContent>
      </w:r>
    </w:p>
    <w:p w14:paraId="4DB7B8A4" w14:textId="0467FA3D" w:rsidR="00E6471B" w:rsidRDefault="00E6471B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75BBAE63" w14:textId="1C499EFE" w:rsidR="00E6471B" w:rsidRDefault="00B30754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  <w:r>
        <w:rPr>
          <w:rFonts w:asciiTheme="minorHAnsi" w:hAnsiTheme="minorHAnsi" w:cstheme="minorHAnsi"/>
          <w:noProof/>
          <w:color w:val="auto"/>
          <w:vertAlign w:val="superscript"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7309F82" wp14:editId="07D36F73">
                <wp:simplePos x="0" y="0"/>
                <wp:positionH relativeFrom="column">
                  <wp:posOffset>681641</wp:posOffset>
                </wp:positionH>
                <wp:positionV relativeFrom="paragraph">
                  <wp:posOffset>208175</wp:posOffset>
                </wp:positionV>
                <wp:extent cx="989901" cy="545284"/>
                <wp:effectExtent l="0" t="0" r="20320" b="266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01" cy="5452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89543B" w14:textId="77777777" w:rsidR="00940FE1" w:rsidRPr="00E6471B" w:rsidRDefault="00940FE1" w:rsidP="00B3075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6471B">
                              <w:rPr>
                                <w:sz w:val="32"/>
                                <w:szCs w:val="32"/>
                              </w:rPr>
                              <w:t>Kenneth 25th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09F82" id="_x0000_s1044" type="#_x0000_t202" style="position:absolute;margin-left:53.65pt;margin-top:16.4pt;width:77.95pt;height:42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" fillcolor="window" strokeweight=".5pt">
                <v:textbox>
                  <w:txbxContent>
                    <w:p w14:paraId="0189543B" w14:textId="77777777" w:rsidR="00940FE1" w:rsidRPr="00E6471B" w:rsidRDefault="00940FE1" w:rsidP="00B30754">
                      <w:pPr>
                        <w:rPr>
                          <w:sz w:val="32"/>
                          <w:szCs w:val="32"/>
                        </w:rPr>
                      </w:pPr>
                      <w:r w:rsidRPr="00E6471B">
                        <w:rPr>
                          <w:sz w:val="32"/>
                          <w:szCs w:val="32"/>
                        </w:rPr>
                        <w:t>Kenneth 25th</w:t>
                      </w:r>
                    </w:p>
                  </w:txbxContent>
                </v:textbox>
              </v:shape>
            </w:pict>
          </mc:Fallback>
        </mc:AlternateContent>
      </w:r>
    </w:p>
    <w:p w14:paraId="640B4A4D" w14:textId="5E8FB1A9" w:rsidR="00E6471B" w:rsidRDefault="00E6471B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2F047703" w14:textId="38A9705F" w:rsidR="00E6471B" w:rsidRDefault="00E6471B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2613A51F" w14:textId="5FD5D89D" w:rsidR="004F491A" w:rsidRDefault="004F491A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08FC78B6" w14:textId="34E08EE6" w:rsidR="004F491A" w:rsidRDefault="004F491A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343949CD" w14:textId="1453F54B" w:rsidR="004F491A" w:rsidRDefault="004F491A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31DD47BD" w14:textId="755FF7FC" w:rsidR="004F491A" w:rsidRDefault="004F491A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12408120" w14:textId="26E98EB1" w:rsidR="004F491A" w:rsidRDefault="004F491A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3BC0A7C6" w14:textId="73D811F8" w:rsidR="004F491A" w:rsidRDefault="004F491A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071410D0" w14:textId="2B5E244B" w:rsidR="004F491A" w:rsidRDefault="004F491A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4B4CE871" w14:textId="4D147C41" w:rsidR="004F491A" w:rsidRDefault="004F491A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0CD72D59" w14:textId="360FB768" w:rsidR="004F491A" w:rsidRDefault="00B30754" w:rsidP="00F070AB">
      <w:pPr>
        <w:rPr>
          <w:rFonts w:cstheme="minorHAnsi"/>
          <w:b/>
          <w:sz w:val="52"/>
          <w:szCs w:val="52"/>
          <w:u w:val="single"/>
          <w:shd w:val="clear" w:color="auto" w:fill="FFFFFF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62688" behindDoc="0" locked="0" layoutInCell="1" allowOverlap="1" wp14:anchorId="3B20D1DA" wp14:editId="5567360A">
            <wp:simplePos x="0" y="0"/>
            <wp:positionH relativeFrom="page">
              <wp:align>right</wp:align>
            </wp:positionH>
            <wp:positionV relativeFrom="paragraph">
              <wp:posOffset>1410201</wp:posOffset>
            </wp:positionV>
            <wp:extent cx="1703780" cy="170378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80" cy="17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754">
        <w:rPr>
          <w:rFonts w:cstheme="minorHAnsi"/>
          <w:noProof/>
          <w:u w:val="single"/>
          <w:shd w:val="clear" w:color="auto" w:fill="FFFFFF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09DF48B" wp14:editId="7390FE5D">
                <wp:simplePos x="0" y="0"/>
                <wp:positionH relativeFrom="column">
                  <wp:posOffset>378734</wp:posOffset>
                </wp:positionH>
                <wp:positionV relativeFrom="paragraph">
                  <wp:posOffset>27940</wp:posOffset>
                </wp:positionV>
                <wp:extent cx="2360930" cy="1404620"/>
                <wp:effectExtent l="0" t="0" r="22860" b="1143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6EE19" w14:textId="50321A5B" w:rsidR="00940FE1" w:rsidRPr="00B30754" w:rsidRDefault="00940FE1" w:rsidP="00B3075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075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Did you know that Sapphire is the birthstone of September?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DF48B" id="_x0000_s1045" type="#_x0000_t202" style="position:absolute;margin-left:29.8pt;margin-top:2.2pt;width:185.9pt;height:110.6pt;z-index:251761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">
                <v:textbox style="mso-fit-shape-to-text:t">
                  <w:txbxContent>
                    <w:p w14:paraId="3606EE19" w14:textId="50321A5B" w:rsidR="00940FE1" w:rsidRPr="00B30754" w:rsidRDefault="00940FE1" w:rsidP="00B3075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30754">
                        <w:rPr>
                          <w:b/>
                          <w:bCs/>
                          <w:sz w:val="40"/>
                          <w:szCs w:val="40"/>
                        </w:rPr>
                        <w:t>Did you know that Sapphire is the birthstone of September?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491A">
        <w:rPr>
          <w:rFonts w:cstheme="minorHAnsi"/>
          <w:u w:val="single"/>
          <w:shd w:val="clear" w:color="auto" w:fill="FFFFFF"/>
        </w:rPr>
        <w:br w:type="page"/>
      </w:r>
      <w:r w:rsidR="00F625BE" w:rsidRPr="00B30754">
        <w:rPr>
          <w:rFonts w:ascii="Arial" w:hAnsi="Arial"/>
          <w:noProof/>
          <w:sz w:val="52"/>
          <w:szCs w:val="52"/>
          <w:u w:val="single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24C15D" wp14:editId="1C7B22BC">
                <wp:simplePos x="0" y="0"/>
                <wp:positionH relativeFrom="page">
                  <wp:posOffset>-571500</wp:posOffset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6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06547" id="Rectangle 19" o:spid="_x0000_s1026" style="position:absolute;margin-left:-45pt;margin-top:0;width:657pt;height:23.2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4F491A">
        <w:rPr>
          <w:rFonts w:cstheme="minorHAnsi"/>
          <w:u w:val="single"/>
          <w:shd w:val="clear" w:color="auto" w:fill="FFFFFF"/>
        </w:rPr>
        <w:br/>
      </w:r>
      <w:r w:rsidR="00F070AB">
        <w:rPr>
          <w:rFonts w:cstheme="minorHAnsi"/>
          <w:b/>
          <w:sz w:val="52"/>
          <w:szCs w:val="52"/>
          <w:u w:val="single"/>
          <w:shd w:val="clear" w:color="auto" w:fill="FFFFFF"/>
        </w:rPr>
        <w:t xml:space="preserve">August &amp; September Birthdays – Staff </w:t>
      </w:r>
    </w:p>
    <w:p w14:paraId="249E410D" w14:textId="79EAB09F" w:rsidR="00F070AB" w:rsidRDefault="00F625BE" w:rsidP="00F070AB">
      <w:pPr>
        <w:rPr>
          <w:rFonts w:cstheme="minorHAnsi"/>
          <w:b/>
          <w:sz w:val="52"/>
          <w:szCs w:val="52"/>
          <w:u w:val="single"/>
          <w:shd w:val="clear" w:color="auto" w:fill="FFFFFF"/>
        </w:rPr>
      </w:pPr>
      <w:r>
        <w:rPr>
          <w:rFonts w:cstheme="minorHAnsi"/>
          <w:b/>
          <w:noProof/>
          <w:sz w:val="52"/>
          <w:szCs w:val="5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9590297" wp14:editId="3AF03DF8">
                <wp:simplePos x="0" y="0"/>
                <wp:positionH relativeFrom="column">
                  <wp:align>left</wp:align>
                </wp:positionH>
                <wp:positionV relativeFrom="paragraph">
                  <wp:posOffset>238562</wp:posOffset>
                </wp:positionV>
                <wp:extent cx="2188563" cy="2428406"/>
                <wp:effectExtent l="57150" t="38100" r="78740" b="86360"/>
                <wp:wrapNone/>
                <wp:docPr id="53" name="Star: 6 Point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563" cy="2428406"/>
                        </a:xfrm>
                        <a:prstGeom prst="star6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BE89C" id="Star: 6 Points 53" o:spid="_x0000_s1026" style="position:absolute;margin-left:0;margin-top:18.8pt;width:172.35pt;height:191.2pt;z-index:251765760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coordsize="2188563,2428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" path="m1,607102r729514,-11l1094282,r364766,607091l2188562,607102r-364748,607101l2188562,1821305r-729514,10l1094282,2428406,729515,1821315,1,1821305,364749,1214203,1,607102xe" strokecolor="#f68c36 [3049]">
                <v:fill r:id="rId21" o:title="" recolor="t" rotate="t" type="tile"/>
                <v:shadow on="t" color="black" opacity="24903f" origin=",.5" offset="0,.55556mm"/>
                <v:path arrowok="t" o:connecttype="custom" o:connectlocs="1,607102;729515,607091;1094282,0;1459048,607091;2188562,607102;1823814,1214203;2188562,1821305;1459048,1821315;1094282,2428406;729515,1821315;1,1821305;364749,1214203;1,607102" o:connectangles="0,0,0,0,0,0,0,0,0,0,0,0,0"/>
              </v:shape>
            </w:pict>
          </mc:Fallback>
        </mc:AlternateContent>
      </w:r>
    </w:p>
    <w:p w14:paraId="34176CDE" w14:textId="76CAF3A1" w:rsidR="00F070AB" w:rsidRPr="00F070AB" w:rsidRDefault="00F070AB" w:rsidP="00F070AB">
      <w:pPr>
        <w:rPr>
          <w:rFonts w:cstheme="minorHAnsi"/>
          <w:b/>
          <w:sz w:val="52"/>
          <w:szCs w:val="52"/>
          <w:u w:val="single"/>
          <w:shd w:val="clear" w:color="auto" w:fill="FFFFFF"/>
        </w:rPr>
      </w:pPr>
    </w:p>
    <w:p w14:paraId="61CD704E" w14:textId="24C68BB4" w:rsidR="004F491A" w:rsidRDefault="004F491A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3F3B0519" w14:textId="05F2411B" w:rsidR="00F070AB" w:rsidRDefault="00F070AB" w:rsidP="00E6471B">
      <w:pPr>
        <w:rPr>
          <w:rFonts w:cstheme="minorHAnsi"/>
          <w:sz w:val="52"/>
          <w:szCs w:val="52"/>
          <w:u w:val="single"/>
          <w:shd w:val="clear" w:color="auto" w:fill="FFFFFF"/>
        </w:rPr>
      </w:pPr>
      <w:r>
        <w:rPr>
          <w:rFonts w:cstheme="minorHAnsi"/>
          <w:noProof/>
          <w:sz w:val="52"/>
          <w:szCs w:val="5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743838" wp14:editId="2D862B5C">
                <wp:simplePos x="0" y="0"/>
                <wp:positionH relativeFrom="column">
                  <wp:posOffset>666615</wp:posOffset>
                </wp:positionH>
                <wp:positionV relativeFrom="paragraph">
                  <wp:posOffset>9598</wp:posOffset>
                </wp:positionV>
                <wp:extent cx="1079291" cy="689547"/>
                <wp:effectExtent l="0" t="0" r="26035" b="158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291" cy="689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CDC5D" w14:textId="2B613ADC" w:rsidR="00940FE1" w:rsidRPr="00F070AB" w:rsidRDefault="00940FE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F070AB">
                              <w:rPr>
                                <w:sz w:val="44"/>
                                <w:szCs w:val="44"/>
                              </w:rPr>
                              <w:t>Ofelia 2</w:t>
                            </w:r>
                            <w:r w:rsidRPr="00F070A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nd</w:t>
                            </w:r>
                            <w:r w:rsidRPr="00F070AB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43838" id="Text Box 54" o:spid="_x0000_s1046" type="#_x0000_t202" style="position:absolute;margin-left:52.5pt;margin-top:.75pt;width:85pt;height:54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" fillcolor="white [3201]" strokeweight=".5pt">
                <v:textbox>
                  <w:txbxContent>
                    <w:p w14:paraId="141CDC5D" w14:textId="2B613ADC" w:rsidR="00940FE1" w:rsidRPr="00F070AB" w:rsidRDefault="00940FE1">
                      <w:pPr>
                        <w:rPr>
                          <w:sz w:val="44"/>
                          <w:szCs w:val="44"/>
                        </w:rPr>
                      </w:pPr>
                      <w:r w:rsidRPr="00F070AB">
                        <w:rPr>
                          <w:sz w:val="44"/>
                          <w:szCs w:val="44"/>
                        </w:rPr>
                        <w:t>Ofelia 2</w:t>
                      </w:r>
                      <w:r w:rsidRPr="00F070AB">
                        <w:rPr>
                          <w:sz w:val="44"/>
                          <w:szCs w:val="44"/>
                          <w:vertAlign w:val="superscript"/>
                        </w:rPr>
                        <w:t>nd</w:t>
                      </w:r>
                      <w:r w:rsidRPr="00F070AB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77F2F0C" w14:textId="008D8DFF" w:rsidR="00F070AB" w:rsidRDefault="00F070AB" w:rsidP="00E6471B">
      <w:pPr>
        <w:rPr>
          <w:rFonts w:cstheme="minorHAnsi"/>
          <w:sz w:val="52"/>
          <w:szCs w:val="52"/>
          <w:u w:val="single"/>
          <w:shd w:val="clear" w:color="auto" w:fill="FFFFFF"/>
        </w:rPr>
      </w:pPr>
    </w:p>
    <w:p w14:paraId="46462371" w14:textId="2EEF7F08" w:rsidR="00F070AB" w:rsidRDefault="00F070AB" w:rsidP="00E6471B">
      <w:pPr>
        <w:rPr>
          <w:rFonts w:cstheme="minorHAnsi"/>
          <w:sz w:val="52"/>
          <w:szCs w:val="52"/>
          <w:u w:val="single"/>
          <w:shd w:val="clear" w:color="auto" w:fill="FFFFFF"/>
        </w:rPr>
      </w:pPr>
    </w:p>
    <w:p w14:paraId="6FF87DC2" w14:textId="25C301AC" w:rsidR="00F070AB" w:rsidRDefault="00F070AB" w:rsidP="00E6471B">
      <w:pPr>
        <w:rPr>
          <w:rFonts w:cstheme="minorHAnsi"/>
          <w:sz w:val="52"/>
          <w:szCs w:val="52"/>
          <w:u w:val="single"/>
          <w:shd w:val="clear" w:color="auto" w:fill="FFFFFF"/>
        </w:rPr>
      </w:pPr>
    </w:p>
    <w:p w14:paraId="5A368BAE" w14:textId="3071B826" w:rsidR="00F070AB" w:rsidRDefault="00F070AB" w:rsidP="00E6471B">
      <w:pPr>
        <w:rPr>
          <w:rFonts w:cstheme="minorHAnsi"/>
          <w:sz w:val="52"/>
          <w:szCs w:val="52"/>
          <w:u w:val="single"/>
          <w:shd w:val="clear" w:color="auto" w:fill="FFFFFF"/>
        </w:rPr>
      </w:pPr>
    </w:p>
    <w:p w14:paraId="0F850CDF" w14:textId="68D804FF" w:rsidR="00F070AB" w:rsidRDefault="00F625BE" w:rsidP="00E6471B">
      <w:pPr>
        <w:rPr>
          <w:rFonts w:cstheme="minorHAnsi"/>
          <w:sz w:val="52"/>
          <w:szCs w:val="52"/>
          <w:u w:val="single"/>
          <w:shd w:val="clear" w:color="auto" w:fill="FFFFFF"/>
        </w:rPr>
      </w:pPr>
      <w:r>
        <w:rPr>
          <w:rFonts w:cstheme="minorHAnsi"/>
          <w:noProof/>
          <w:sz w:val="52"/>
          <w:szCs w:val="5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BECC3D" wp14:editId="0F3A4137">
                <wp:simplePos x="0" y="0"/>
                <wp:positionH relativeFrom="column">
                  <wp:align>left</wp:align>
                </wp:positionH>
                <wp:positionV relativeFrom="paragraph">
                  <wp:posOffset>48874</wp:posOffset>
                </wp:positionV>
                <wp:extent cx="2281315" cy="2439336"/>
                <wp:effectExtent l="57150" t="19050" r="81280" b="94615"/>
                <wp:wrapNone/>
                <wp:docPr id="55" name="Star: 6 Point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1315" cy="2439336"/>
                        </a:xfrm>
                        <a:prstGeom prst="star6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5CEB7" id="Star: 6 Points 55" o:spid="_x0000_s1026" style="position:absolute;margin-left:0;margin-top:3.85pt;width:179.65pt;height:192.05pt;z-index:25176780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2281315,2439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" path="m1,609834r760431,-10l1140658,r380225,609824l2281314,609834r-380206,609834l2281314,1829502r-760431,10l1140658,2439336,760432,1829512,1,1829502,380207,1219668,1,609834xe" strokecolor="#4579b8 [3044]">
                <v:fill r:id="rId21" o:title="" recolor="t" rotate="t" type="tile"/>
                <v:shadow on="t" color="black" opacity="22937f" origin=",.5" offset="0,.63889mm"/>
                <v:path arrowok="t" o:connecttype="custom" o:connectlocs="1,609834;760432,609824;1140658,0;1520883,609824;2281314,609834;1901108,1219668;2281314,1829502;1520883,1829512;1140658,2439336;760432,1829512;1,1829502;380207,1219668;1,609834" o:connectangles="0,0,0,0,0,0,0,0,0,0,0,0,0"/>
              </v:shape>
            </w:pict>
          </mc:Fallback>
        </mc:AlternateContent>
      </w:r>
    </w:p>
    <w:p w14:paraId="2F53AE58" w14:textId="64DC5C09" w:rsidR="00F070AB" w:rsidRDefault="00F070AB" w:rsidP="00E6471B">
      <w:pPr>
        <w:rPr>
          <w:rFonts w:cstheme="minorHAnsi"/>
          <w:sz w:val="52"/>
          <w:szCs w:val="52"/>
          <w:u w:val="single"/>
          <w:shd w:val="clear" w:color="auto" w:fill="FFFFFF"/>
        </w:rPr>
      </w:pPr>
    </w:p>
    <w:p w14:paraId="1132501E" w14:textId="64DB8D3A" w:rsidR="00F070AB" w:rsidRDefault="00F625BE" w:rsidP="00E6471B">
      <w:pPr>
        <w:rPr>
          <w:rFonts w:cstheme="minorHAnsi"/>
          <w:sz w:val="52"/>
          <w:szCs w:val="52"/>
          <w:u w:val="single"/>
          <w:shd w:val="clear" w:color="auto" w:fill="FFFFFF"/>
        </w:rPr>
      </w:pPr>
      <w:r>
        <w:rPr>
          <w:rFonts w:cstheme="minorHAnsi"/>
          <w:noProof/>
          <w:sz w:val="52"/>
          <w:szCs w:val="52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EC0029" wp14:editId="48E497D2">
                <wp:simplePos x="0" y="0"/>
                <wp:positionH relativeFrom="column">
                  <wp:posOffset>621779</wp:posOffset>
                </wp:positionH>
                <wp:positionV relativeFrom="paragraph">
                  <wp:posOffset>140220</wp:posOffset>
                </wp:positionV>
                <wp:extent cx="1123950" cy="808990"/>
                <wp:effectExtent l="0" t="0" r="19050" b="1016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08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1925B" w14:textId="4A48A501" w:rsidR="00940FE1" w:rsidRPr="00F070AB" w:rsidRDefault="00940FE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F070AB">
                              <w:rPr>
                                <w:sz w:val="48"/>
                                <w:szCs w:val="48"/>
                              </w:rPr>
                              <w:t>Linda 25th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C0029" id="Text Box 56" o:spid="_x0000_s1047" type="#_x0000_t202" style="position:absolute;margin-left:48.95pt;margin-top:11.05pt;width:88.5pt;height:63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" fillcolor="white [3201]" strokeweight=".5pt">
                <v:textbox>
                  <w:txbxContent>
                    <w:p w14:paraId="48E1925B" w14:textId="4A48A501" w:rsidR="00940FE1" w:rsidRPr="00F070AB" w:rsidRDefault="00940FE1">
                      <w:pPr>
                        <w:rPr>
                          <w:sz w:val="48"/>
                          <w:szCs w:val="48"/>
                        </w:rPr>
                      </w:pPr>
                      <w:r w:rsidRPr="00F070AB">
                        <w:rPr>
                          <w:sz w:val="48"/>
                          <w:szCs w:val="48"/>
                        </w:rPr>
                        <w:t>Linda 25th</w:t>
                      </w:r>
                    </w:p>
                  </w:txbxContent>
                </v:textbox>
              </v:shape>
            </w:pict>
          </mc:Fallback>
        </mc:AlternateContent>
      </w:r>
    </w:p>
    <w:p w14:paraId="56034FC4" w14:textId="56BE6B68" w:rsidR="00F070AB" w:rsidRDefault="00F070AB" w:rsidP="00E6471B">
      <w:pPr>
        <w:rPr>
          <w:rFonts w:cstheme="minorHAnsi"/>
          <w:sz w:val="52"/>
          <w:szCs w:val="52"/>
          <w:u w:val="single"/>
          <w:shd w:val="clear" w:color="auto" w:fill="FFFFFF"/>
        </w:rPr>
      </w:pPr>
    </w:p>
    <w:p w14:paraId="2B3417BC" w14:textId="495DB905" w:rsidR="00F070AB" w:rsidRDefault="00F070AB" w:rsidP="00E6471B">
      <w:pPr>
        <w:rPr>
          <w:rFonts w:cstheme="minorHAnsi"/>
          <w:sz w:val="52"/>
          <w:szCs w:val="52"/>
          <w:u w:val="single"/>
          <w:shd w:val="clear" w:color="auto" w:fill="FFFFFF"/>
        </w:rPr>
      </w:pPr>
    </w:p>
    <w:p w14:paraId="18821B9E" w14:textId="786BCD26" w:rsidR="00F070AB" w:rsidRDefault="00F070AB" w:rsidP="00E6471B">
      <w:pPr>
        <w:rPr>
          <w:rFonts w:cstheme="minorHAnsi"/>
          <w:sz w:val="52"/>
          <w:szCs w:val="52"/>
          <w:u w:val="single"/>
          <w:shd w:val="clear" w:color="auto" w:fill="FFFFFF"/>
        </w:rPr>
      </w:pPr>
    </w:p>
    <w:p w14:paraId="563FC572" w14:textId="2DA003AD" w:rsidR="00E6471B" w:rsidRDefault="00F625BE" w:rsidP="00E6471B">
      <w:pPr>
        <w:pStyle w:val="CompanyName"/>
        <w:rPr>
          <w:rFonts w:asciiTheme="minorHAnsi" w:hAnsiTheme="minorHAnsi" w:cstheme="minorHAnsi"/>
          <w:color w:val="auto"/>
          <w:shd w:val="clear" w:color="auto" w:fill="FFFFFF"/>
        </w:rPr>
      </w:pPr>
      <w:r>
        <w:rPr>
          <w:rFonts w:cstheme="minorHAnsi"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88106C" wp14:editId="04A14004">
                <wp:simplePos x="0" y="0"/>
                <wp:positionH relativeFrom="column">
                  <wp:posOffset>2449195</wp:posOffset>
                </wp:positionH>
                <wp:positionV relativeFrom="paragraph">
                  <wp:posOffset>305435</wp:posOffset>
                </wp:positionV>
                <wp:extent cx="2233295" cy="2383155"/>
                <wp:effectExtent l="57150" t="19050" r="71755" b="93345"/>
                <wp:wrapNone/>
                <wp:docPr id="57" name="Star: 6 Point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95" cy="2383155"/>
                        </a:xfrm>
                        <a:prstGeom prst="star6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CC314" id="Star: 6 Points 57" o:spid="_x0000_s1026" style="position:absolute;margin-left:192.85pt;margin-top:24.05pt;width:175.85pt;height:187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3295,2383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" path="m1,595789r744425,-10l1116648,r372221,595779l2233294,595789r-372203,595789l2233294,1787366r-744425,10l1116648,2383155,744426,1787376,1,1787366,372204,1191578,1,595789xe" strokecolor="#4579b8 [3044]">
                <v:fill r:id="rId33" o:title="" recolor="t" rotate="t" type="tile"/>
                <v:shadow on="t" color="black" opacity="22937f" origin=",.5" offset="0,.63889mm"/>
                <v:path arrowok="t" o:connecttype="custom" o:connectlocs="1,595789;744426,595779;1116648,0;1488869,595779;2233294,595789;1861091,1191578;2233294,1787366;1488869,1787376;1116648,2383155;744426,1787376;1,1787366;372204,1191578;1,595789" o:connectangles="0,0,0,0,0,0,0,0,0,0,0,0,0"/>
              </v:shape>
            </w:pict>
          </mc:Fallback>
        </mc:AlternateContent>
      </w:r>
      <w:r>
        <w:rPr>
          <w:rFonts w:cstheme="minorHAnsi"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B6AFA2" wp14:editId="39217C12">
                <wp:simplePos x="0" y="0"/>
                <wp:positionH relativeFrom="column">
                  <wp:posOffset>-262952</wp:posOffset>
                </wp:positionH>
                <wp:positionV relativeFrom="paragraph">
                  <wp:posOffset>318989</wp:posOffset>
                </wp:positionV>
                <wp:extent cx="2458387" cy="2364386"/>
                <wp:effectExtent l="57150" t="19050" r="75565" b="93345"/>
                <wp:wrapNone/>
                <wp:docPr id="59" name="Star: 6 Point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387" cy="2364386"/>
                        </a:xfrm>
                        <a:prstGeom prst="star6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8A91B" id="Star: 6 Points 59" o:spid="_x0000_s1026" style="position:absolute;margin-left:-20.7pt;margin-top:25.1pt;width:193.55pt;height:186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58387,2364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" path="m1,591097r819455,-10l1229194,r409737,591087l2458386,591097r-409717,591096l2458386,1773290r-819455,9l1229194,2364386,819456,1773299,1,1773290,409718,1182193,1,591097xe" strokecolor="#4579b8 [3044]">
                <v:fill r:id="rId33" o:title="" recolor="t" rotate="t" type="tile"/>
                <v:shadow on="t" color="black" opacity="22937f" origin=",.5" offset="0,.63889mm"/>
                <v:path arrowok="t" o:connecttype="custom" o:connectlocs="1,591097;819456,591087;1229194,0;1638931,591087;2458386,591097;2048669,1182193;2458386,1773290;1638931,1773299;1229194,2364386;819456,1773299;1,1773290;409718,1182193;1,591097" o:connectangles="0,0,0,0,0,0,0,0,0,0,0,0,0"/>
              </v:shape>
            </w:pict>
          </mc:Fallback>
        </mc:AlternateContent>
      </w:r>
    </w:p>
    <w:p w14:paraId="4CD2C526" w14:textId="4E449869" w:rsidR="00F070AB" w:rsidRDefault="00F070AB" w:rsidP="00B30754">
      <w:pPr>
        <w:pStyle w:val="CompanyName"/>
        <w:rPr>
          <w:rFonts w:asciiTheme="minorHAnsi" w:hAnsiTheme="minorHAnsi" w:cstheme="minorHAnsi"/>
          <w:color w:val="auto"/>
          <w:shd w:val="clear" w:color="auto" w:fill="FFFFFF"/>
        </w:rPr>
      </w:pPr>
    </w:p>
    <w:p w14:paraId="60484BE9" w14:textId="2EE8A58E" w:rsidR="00F070AB" w:rsidRDefault="00F625BE" w:rsidP="00B30754">
      <w:pPr>
        <w:pStyle w:val="CompanyName"/>
        <w:rPr>
          <w:rFonts w:asciiTheme="minorHAnsi" w:hAnsiTheme="minorHAnsi" w:cstheme="minorHAnsi"/>
          <w:color w:val="auto"/>
          <w:shd w:val="clear" w:color="auto" w:fill="FFFFFF"/>
        </w:rPr>
      </w:pPr>
      <w:r>
        <w:rPr>
          <w:rFonts w:cstheme="minorHAnsi"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5161A1D" wp14:editId="54A1953B">
                <wp:simplePos x="0" y="0"/>
                <wp:positionH relativeFrom="column">
                  <wp:posOffset>2990954</wp:posOffset>
                </wp:positionH>
                <wp:positionV relativeFrom="paragraph">
                  <wp:posOffset>270166</wp:posOffset>
                </wp:positionV>
                <wp:extent cx="1124262" cy="899410"/>
                <wp:effectExtent l="0" t="0" r="19050" b="152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262" cy="89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F36F5" w14:textId="61958CE5" w:rsidR="00940FE1" w:rsidRPr="00F070AB" w:rsidRDefault="00940FE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070AB">
                              <w:rPr>
                                <w:sz w:val="40"/>
                                <w:szCs w:val="40"/>
                              </w:rPr>
                              <w:t>Christine 6</w:t>
                            </w:r>
                            <w:r w:rsidRPr="00F070AB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F070A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61A1D" id="Text Box 58" o:spid="_x0000_s1048" type="#_x0000_t202" style="position:absolute;margin-left:235.5pt;margin-top:21.25pt;width:88.5pt;height:70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" fillcolor="white [3201]" strokeweight=".5pt">
                <v:textbox>
                  <w:txbxContent>
                    <w:p w14:paraId="3BBF36F5" w14:textId="61958CE5" w:rsidR="00940FE1" w:rsidRPr="00F070AB" w:rsidRDefault="00940FE1">
                      <w:pPr>
                        <w:rPr>
                          <w:sz w:val="40"/>
                          <w:szCs w:val="40"/>
                        </w:rPr>
                      </w:pPr>
                      <w:r w:rsidRPr="00F070AB">
                        <w:rPr>
                          <w:sz w:val="40"/>
                          <w:szCs w:val="40"/>
                        </w:rPr>
                        <w:t>Christine 6</w:t>
                      </w:r>
                      <w:r w:rsidRPr="00F070AB">
                        <w:rPr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F070A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CD6229" wp14:editId="55E6D857">
                <wp:simplePos x="0" y="0"/>
                <wp:positionH relativeFrom="column">
                  <wp:posOffset>486233</wp:posOffset>
                </wp:positionH>
                <wp:positionV relativeFrom="paragraph">
                  <wp:posOffset>305154</wp:posOffset>
                </wp:positionV>
                <wp:extent cx="959371" cy="869430"/>
                <wp:effectExtent l="0" t="0" r="12700" b="260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371" cy="86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9BFE2" w14:textId="2B26BA0A" w:rsidR="00940FE1" w:rsidRPr="00F070AB" w:rsidRDefault="005A144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</w:t>
                            </w:r>
                            <w:r w:rsidR="00940FE1" w:rsidRPr="00F070AB">
                              <w:rPr>
                                <w:sz w:val="48"/>
                                <w:szCs w:val="48"/>
                              </w:rPr>
                              <w:t>ata 24th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CD6229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49" type="#_x0000_t202" style="position:absolute;margin-left:38.3pt;margin-top:24.05pt;width:75.55pt;height:68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" fillcolor="white [3201]" strokeweight=".5pt">
                <v:textbox>
                  <w:txbxContent>
                    <w:p w14:paraId="3BC9BFE2" w14:textId="2B26BA0A" w:rsidR="00940FE1" w:rsidRPr="00F070AB" w:rsidRDefault="005A144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</w:t>
                      </w:r>
                      <w:r w:rsidR="00940FE1" w:rsidRPr="00F070AB">
                        <w:rPr>
                          <w:sz w:val="48"/>
                          <w:szCs w:val="48"/>
                        </w:rPr>
                        <w:t>ata 24th</w:t>
                      </w:r>
                    </w:p>
                  </w:txbxContent>
                </v:textbox>
              </v:shape>
            </w:pict>
          </mc:Fallback>
        </mc:AlternateContent>
      </w:r>
    </w:p>
    <w:p w14:paraId="0CE81DA2" w14:textId="1E0499CE" w:rsidR="00F070AB" w:rsidRDefault="00F070AB" w:rsidP="00B30754">
      <w:pPr>
        <w:pStyle w:val="CompanyName"/>
        <w:rPr>
          <w:rFonts w:asciiTheme="minorHAnsi" w:hAnsiTheme="minorHAnsi" w:cstheme="minorHAnsi"/>
          <w:color w:val="auto"/>
          <w:shd w:val="clear" w:color="auto" w:fill="FFFFFF"/>
        </w:rPr>
      </w:pPr>
    </w:p>
    <w:p w14:paraId="195CE765" w14:textId="6709BD44" w:rsidR="00F070AB" w:rsidRDefault="00F625BE" w:rsidP="00B30754">
      <w:pPr>
        <w:pStyle w:val="CompanyName"/>
        <w:rPr>
          <w:rFonts w:asciiTheme="minorHAnsi" w:hAnsiTheme="minorHAnsi" w:cstheme="minorHAnsi"/>
          <w:color w:val="auto"/>
          <w:shd w:val="clear" w:color="auto" w:fill="FFFFFF"/>
        </w:rPr>
      </w:pPr>
      <w:r>
        <w:rPr>
          <w:rFonts w:asciiTheme="minorHAnsi" w:hAnsiTheme="minorHAnsi" w:cstheme="minorHAnsi"/>
          <w:noProof/>
          <w:color w:val="auto"/>
          <w:shd w:val="clear" w:color="auto" w:fill="FFFFFF"/>
          <w:lang w:val="en-GB" w:eastAsia="en-GB"/>
        </w:rPr>
        <w:drawing>
          <wp:anchor distT="0" distB="0" distL="114300" distR="114300" simplePos="0" relativeHeight="251778048" behindDoc="0" locked="0" layoutInCell="1" allowOverlap="1" wp14:anchorId="658032C5" wp14:editId="14066EA1">
            <wp:simplePos x="0" y="0"/>
            <wp:positionH relativeFrom="column">
              <wp:posOffset>203513</wp:posOffset>
            </wp:positionH>
            <wp:positionV relativeFrom="paragraph">
              <wp:posOffset>14990</wp:posOffset>
            </wp:positionV>
            <wp:extent cx="2817495" cy="1918970"/>
            <wp:effectExtent l="0" t="0" r="1905" b="508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happy-birthday-greetings-background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25BE">
        <w:rPr>
          <w:rFonts w:asciiTheme="minorHAnsi" w:hAnsiTheme="minorHAnsi" w:cstheme="minorHAnsi"/>
          <w:noProof/>
          <w:color w:val="auto"/>
          <w:u w:val="single"/>
          <w:shd w:val="clear" w:color="auto" w:fill="FFFFFF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2D95005" wp14:editId="55CED4FA">
                <wp:simplePos x="0" y="0"/>
                <wp:positionH relativeFrom="column">
                  <wp:align>right</wp:align>
                </wp:positionH>
                <wp:positionV relativeFrom="paragraph">
                  <wp:posOffset>2499662</wp:posOffset>
                </wp:positionV>
                <wp:extent cx="2997835" cy="4257040"/>
                <wp:effectExtent l="0" t="0" r="12065" b="1016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425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BD211" w14:textId="4A94536B" w:rsidR="00940FE1" w:rsidRPr="00F625BE" w:rsidRDefault="00940FE1" w:rsidP="00F625BE">
                            <w:pPr>
                              <w:pStyle w:val="CompanyName"/>
                              <w:rPr>
                                <w:rFonts w:asciiTheme="minorHAnsi" w:hAnsiTheme="minorHAnsi" w:cstheme="minorHAnsi"/>
                                <w:color w:val="auto"/>
                                <w:shd w:val="clear" w:color="auto" w:fill="FFFFFF"/>
                              </w:rPr>
                            </w:pPr>
                            <w:r w:rsidRPr="00F625BE">
                              <w:rPr>
                                <w:rFonts w:asciiTheme="minorHAnsi" w:hAnsiTheme="minorHAnsi" w:cstheme="minorHAnsi"/>
                                <w:color w:val="auto"/>
                                <w:shd w:val="clear" w:color="auto" w:fill="FFFFFF"/>
                              </w:rPr>
                              <w:t>Our staff are an integral part of Corner House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hd w:val="clear" w:color="auto" w:fill="FFFFFF"/>
                              </w:rPr>
                              <w:t xml:space="preserve"> and they deserve to be celebrated!</w:t>
                            </w:r>
                            <w:r w:rsidRPr="00F625BE">
                              <w:rPr>
                                <w:rFonts w:asciiTheme="minorHAnsi" w:hAnsiTheme="minorHAnsi" w:cstheme="minorHAnsi"/>
                                <w:color w:val="auto"/>
                                <w:shd w:val="clear" w:color="auto" w:fill="FFFFFF"/>
                              </w:rPr>
                              <w:t xml:space="preserve"> Thank you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hd w:val="clear" w:color="auto" w:fill="FFFFFF"/>
                              </w:rPr>
                              <w:t xml:space="preserve"> for all </w:t>
                            </w:r>
                            <w:r w:rsidR="00EC651F">
                              <w:rPr>
                                <w:rFonts w:asciiTheme="minorHAnsi" w:hAnsiTheme="minorHAnsi" w:cstheme="minorHAnsi"/>
                                <w:color w:val="auto"/>
                                <w:shd w:val="clear" w:color="auto" w:fill="FFFFFF"/>
                              </w:rPr>
                              <w:t xml:space="preserve">of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hd w:val="clear" w:color="auto" w:fill="FFFFFF"/>
                              </w:rPr>
                              <w:t>your hard work</w:t>
                            </w:r>
                            <w:r w:rsidRPr="00F625BE">
                              <w:rPr>
                                <w:rFonts w:asciiTheme="minorHAnsi" w:hAnsiTheme="minorHAnsi" w:cstheme="minorHAnsi"/>
                                <w:color w:val="auto"/>
                                <w:shd w:val="clear" w:color="auto" w:fill="FFFFFF"/>
                              </w:rPr>
                              <w:t xml:space="preserve"> and </w:t>
                            </w:r>
                          </w:p>
                          <w:p w14:paraId="75D6C165" w14:textId="62DBE768" w:rsidR="00940FE1" w:rsidRPr="00F625BE" w:rsidRDefault="00940FE1" w:rsidP="00F625BE">
                            <w:pPr>
                              <w:pStyle w:val="CompanyName"/>
                              <w:rPr>
                                <w:rFonts w:asciiTheme="minorHAnsi" w:hAnsiTheme="minorHAnsi" w:cstheme="minorHAnsi"/>
                                <w:color w:val="auto"/>
                                <w:shd w:val="clear" w:color="auto" w:fill="FFFFFF"/>
                              </w:rPr>
                            </w:pPr>
                            <w:r w:rsidRPr="00F625BE">
                              <w:rPr>
                                <w:rFonts w:asciiTheme="minorHAnsi" w:hAnsiTheme="minorHAnsi" w:cstheme="minorHAnsi"/>
                                <w:color w:val="auto"/>
                                <w:shd w:val="clear" w:color="auto" w:fill="FFFFFF"/>
                              </w:rPr>
                              <w:t>Happy birthday on behalf of all staff and residents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hd w:val="clear" w:color="auto" w:fill="FFFFFF"/>
                              </w:rPr>
                              <w:t xml:space="preserve"> at Corner House!</w:t>
                            </w:r>
                          </w:p>
                          <w:p w14:paraId="044B82DF" w14:textId="66F58FD5" w:rsidR="00940FE1" w:rsidRDefault="00940F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5005" id="_x0000_s1050" type="#_x0000_t202" style="position:absolute;margin-left:184.85pt;margin-top:196.8pt;width:236.05pt;height:335.2pt;z-index:25177497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">
                <v:textbox>
                  <w:txbxContent>
                    <w:p w14:paraId="759BD211" w14:textId="4A94536B" w:rsidR="00940FE1" w:rsidRPr="00F625BE" w:rsidRDefault="00940FE1" w:rsidP="00F625BE">
                      <w:pPr>
                        <w:pStyle w:val="CompanyName"/>
                        <w:rPr>
                          <w:rFonts w:asciiTheme="minorHAnsi" w:hAnsiTheme="minorHAnsi" w:cstheme="minorHAnsi"/>
                          <w:color w:val="auto"/>
                          <w:shd w:val="clear" w:color="auto" w:fill="FFFFFF"/>
                        </w:rPr>
                      </w:pPr>
                      <w:r w:rsidRPr="00F625BE">
                        <w:rPr>
                          <w:rFonts w:asciiTheme="minorHAnsi" w:hAnsiTheme="minorHAnsi" w:cstheme="minorHAnsi"/>
                          <w:color w:val="auto"/>
                          <w:shd w:val="clear" w:color="auto" w:fill="FFFFFF"/>
                        </w:rPr>
                        <w:t>Our staff are an integral part of Corner House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hd w:val="clear" w:color="auto" w:fill="FFFFFF"/>
                        </w:rPr>
                        <w:t xml:space="preserve"> and they deserve to be celebrated!</w:t>
                      </w:r>
                      <w:r w:rsidRPr="00F625BE">
                        <w:rPr>
                          <w:rFonts w:asciiTheme="minorHAnsi" w:hAnsiTheme="minorHAnsi" w:cstheme="minorHAnsi"/>
                          <w:color w:val="auto"/>
                          <w:shd w:val="clear" w:color="auto" w:fill="FFFFFF"/>
                        </w:rPr>
                        <w:t xml:space="preserve"> Thank you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hd w:val="clear" w:color="auto" w:fill="FFFFFF"/>
                        </w:rPr>
                        <w:t xml:space="preserve"> for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color w:val="auto"/>
                          <w:shd w:val="clear" w:color="auto" w:fill="FFFFFF"/>
                        </w:rPr>
                        <w:t xml:space="preserve">all </w:t>
                      </w:r>
                      <w:r w:rsidR="00EC651F">
                        <w:rPr>
                          <w:rFonts w:asciiTheme="minorHAnsi" w:hAnsiTheme="minorHAnsi" w:cstheme="minorHAnsi"/>
                          <w:color w:val="auto"/>
                          <w:shd w:val="clear" w:color="auto" w:fill="FFFFFF"/>
                        </w:rPr>
                        <w:t>of</w:t>
                      </w:r>
                      <w:proofErr w:type="gramEnd"/>
                      <w:r w:rsidR="00EC651F">
                        <w:rPr>
                          <w:rFonts w:asciiTheme="minorHAnsi" w:hAnsiTheme="minorHAnsi" w:cstheme="minorHAnsi"/>
                          <w:color w:val="auto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hd w:val="clear" w:color="auto" w:fill="FFFFFF"/>
                        </w:rPr>
                        <w:t>your hard work</w:t>
                      </w:r>
                      <w:r w:rsidRPr="00F625BE">
                        <w:rPr>
                          <w:rFonts w:asciiTheme="minorHAnsi" w:hAnsiTheme="minorHAnsi" w:cstheme="minorHAnsi"/>
                          <w:color w:val="auto"/>
                          <w:shd w:val="clear" w:color="auto" w:fill="FFFFFF"/>
                        </w:rPr>
                        <w:t xml:space="preserve"> and </w:t>
                      </w:r>
                    </w:p>
                    <w:p w14:paraId="75D6C165" w14:textId="62DBE768" w:rsidR="00940FE1" w:rsidRPr="00F625BE" w:rsidRDefault="00940FE1" w:rsidP="00F625BE">
                      <w:pPr>
                        <w:pStyle w:val="CompanyName"/>
                        <w:rPr>
                          <w:rFonts w:asciiTheme="minorHAnsi" w:hAnsiTheme="minorHAnsi" w:cstheme="minorHAnsi"/>
                          <w:color w:val="auto"/>
                          <w:shd w:val="clear" w:color="auto" w:fill="FFFFFF"/>
                        </w:rPr>
                      </w:pPr>
                      <w:r w:rsidRPr="00F625BE">
                        <w:rPr>
                          <w:rFonts w:asciiTheme="minorHAnsi" w:hAnsiTheme="minorHAnsi" w:cstheme="minorHAnsi"/>
                          <w:color w:val="auto"/>
                          <w:shd w:val="clear" w:color="auto" w:fill="FFFFFF"/>
                        </w:rPr>
                        <w:t>Happy birthday on behalf of all staff and residents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hd w:val="clear" w:color="auto" w:fill="FFFFFF"/>
                        </w:rPr>
                        <w:t xml:space="preserve"> at Corner House!</w:t>
                      </w:r>
                    </w:p>
                    <w:p w14:paraId="044B82DF" w14:textId="66F58FD5" w:rsidR="00940FE1" w:rsidRDefault="00940FE1"/>
                  </w:txbxContent>
                </v:textbox>
                <w10:wrap type="square"/>
              </v:shape>
            </w:pict>
          </mc:Fallback>
        </mc:AlternateContent>
      </w:r>
    </w:p>
    <w:p w14:paraId="70B8118C" w14:textId="65093F19" w:rsidR="00F070AB" w:rsidRDefault="00F070AB" w:rsidP="00B30754">
      <w:pPr>
        <w:pStyle w:val="CompanyName"/>
        <w:rPr>
          <w:rFonts w:asciiTheme="minorHAnsi" w:hAnsiTheme="minorHAnsi" w:cstheme="minorHAnsi"/>
          <w:color w:val="auto"/>
          <w:shd w:val="clear" w:color="auto" w:fill="FFFFFF"/>
        </w:rPr>
      </w:pPr>
    </w:p>
    <w:p w14:paraId="144050A2" w14:textId="3FAF7E70" w:rsidR="00F070AB" w:rsidRDefault="00F070AB" w:rsidP="00B30754">
      <w:pPr>
        <w:pStyle w:val="CompanyName"/>
        <w:rPr>
          <w:rFonts w:asciiTheme="minorHAnsi" w:hAnsiTheme="minorHAnsi" w:cstheme="minorHAnsi"/>
          <w:color w:val="auto"/>
          <w:shd w:val="clear" w:color="auto" w:fill="FFFFFF"/>
        </w:rPr>
      </w:pPr>
    </w:p>
    <w:p w14:paraId="34F20FD2" w14:textId="08C5AB7A" w:rsidR="00B30754" w:rsidRPr="00F070AB" w:rsidRDefault="00B30754" w:rsidP="00B30754">
      <w:pPr>
        <w:pStyle w:val="CompanyName"/>
        <w:rPr>
          <w:rFonts w:asciiTheme="minorHAnsi" w:hAnsiTheme="minorHAnsi" w:cstheme="minorHAnsi"/>
          <w:color w:val="auto"/>
          <w:shd w:val="clear" w:color="auto" w:fill="FFFFFF"/>
        </w:rPr>
      </w:pPr>
      <w:r>
        <w:rPr>
          <w:rFonts w:asciiTheme="minorHAnsi" w:hAnsiTheme="minorHAnsi" w:cstheme="minorHAnsi"/>
          <w:color w:val="auto"/>
          <w:u w:val="single"/>
          <w:shd w:val="clear" w:color="auto" w:fill="FFFFFF"/>
        </w:rPr>
        <w:br/>
      </w:r>
      <w:r>
        <w:rPr>
          <w:rFonts w:asciiTheme="minorHAnsi" w:hAnsiTheme="minorHAnsi" w:cstheme="minorHAnsi"/>
          <w:color w:val="auto"/>
          <w:u w:val="single"/>
          <w:shd w:val="clear" w:color="auto" w:fill="FFFFFF"/>
        </w:rPr>
        <w:br/>
      </w:r>
    </w:p>
    <w:p w14:paraId="1F3E89F0" w14:textId="77777777" w:rsidR="00B30754" w:rsidRDefault="00B30754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4C8601B0" w14:textId="351DE443" w:rsidR="004F491A" w:rsidRDefault="004F491A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366A6BA0" w14:textId="641BF6BB" w:rsidR="002525F5" w:rsidRDefault="002525F5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07F3F676" w14:textId="38114D22" w:rsidR="004F491A" w:rsidRPr="00F625BE" w:rsidRDefault="00F625BE" w:rsidP="00F625BE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  <w:r w:rsidRPr="00B30754">
        <w:rPr>
          <w:rFonts w:ascii="Arial" w:hAnsi="Arial"/>
          <w:noProof/>
          <w:u w:val="single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98DE36" wp14:editId="1B863F19">
                <wp:simplePos x="0" y="0"/>
                <wp:positionH relativeFrom="page">
                  <wp:posOffset>-52466</wp:posOffset>
                </wp:positionH>
                <wp:positionV relativeFrom="page">
                  <wp:posOffset>29876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0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7F170" id="Rectangle 19" o:spid="_x0000_s1026" style="position:absolute;margin-left:-4.15pt;margin-top:2.35pt;width:657pt;height:23.2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4F491A">
        <w:rPr>
          <w:rFonts w:asciiTheme="minorHAnsi" w:hAnsiTheme="minorHAnsi" w:cstheme="minorHAnsi"/>
          <w:color w:val="auto"/>
          <w:u w:val="single"/>
          <w:shd w:val="clear" w:color="auto" w:fill="FFFFFF"/>
        </w:rPr>
        <w:t>Activities</w:t>
      </w:r>
    </w:p>
    <w:p w14:paraId="3792CF2E" w14:textId="6FE0ADCC" w:rsidR="00F625BE" w:rsidRDefault="00F625BE" w:rsidP="001D1E53">
      <w:pPr>
        <w:pStyle w:val="CompanyName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</w:p>
    <w:p w14:paraId="4CCD643D" w14:textId="7E49C62E" w:rsidR="00F625BE" w:rsidRDefault="00F625BE" w:rsidP="00F4605D">
      <w:pPr>
        <w:pStyle w:val="CompanyName"/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>We have been following government guidance over the last few months</w:t>
      </w:r>
      <w:r w:rsidR="00F4605D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 and therefore we have been limiting contact within the home. However, things are relaxing now, and we are happy to let you all know that</w:t>
      </w:r>
      <w:r w:rsidR="006D01B8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 </w:t>
      </w:r>
      <w:r w:rsidR="00F4605D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>t</w:t>
      </w: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>he following activities will be taking place over the coming month</w:t>
      </w:r>
      <w:r w:rsidR="0035067F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>s</w:t>
      </w:r>
    </w:p>
    <w:p w14:paraId="16A5E022" w14:textId="6B62452B" w:rsidR="006D01B8" w:rsidRDefault="006D01B8" w:rsidP="001D1E53">
      <w:pPr>
        <w:pStyle w:val="CompanyName"/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</w:p>
    <w:p w14:paraId="1B5A3B3D" w14:textId="303309AA" w:rsidR="00B36265" w:rsidRDefault="00B36265" w:rsidP="00B36265">
      <w:pPr>
        <w:pStyle w:val="CompanyName"/>
        <w:numPr>
          <w:ilvl w:val="0"/>
          <w:numId w:val="3"/>
        </w:numP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10-Minute </w:t>
      </w:r>
      <w:r w:rsidR="00F4605D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Mobility </w:t>
      </w: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>Workouts</w:t>
      </w:r>
      <w:r w:rsidR="00F4605D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 </w:t>
      </w:r>
    </w:p>
    <w:p w14:paraId="1371AD25" w14:textId="2BF15840" w:rsidR="00B36265" w:rsidRDefault="00F4605D" w:rsidP="00B36265">
      <w:pPr>
        <w:pStyle w:val="CompanyName"/>
        <w:numPr>
          <w:ilvl w:val="0"/>
          <w:numId w:val="3"/>
        </w:numP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  <w:r w:rsidRPr="00F4605D">
        <w:rPr>
          <w:noProof/>
          <w:lang w:val="en-GB" w:eastAsia="en-GB"/>
        </w:rPr>
        <w:drawing>
          <wp:anchor distT="0" distB="0" distL="114300" distR="114300" simplePos="0" relativeHeight="251784192" behindDoc="0" locked="0" layoutInCell="1" allowOverlap="1" wp14:anchorId="1CF3405A" wp14:editId="6DAB9C05">
            <wp:simplePos x="0" y="0"/>
            <wp:positionH relativeFrom="column">
              <wp:posOffset>3455232</wp:posOffset>
            </wp:positionH>
            <wp:positionV relativeFrom="paragraph">
              <wp:posOffset>204853</wp:posOffset>
            </wp:positionV>
            <wp:extent cx="2218544" cy="1479885"/>
            <wp:effectExtent l="0" t="0" r="0" b="635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2402" cy="1482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265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Cake Decorating </w:t>
      </w:r>
    </w:p>
    <w:p w14:paraId="75B2AFC4" w14:textId="02A1605B" w:rsidR="00B36265" w:rsidRDefault="00F70256" w:rsidP="00B36265">
      <w:pPr>
        <w:pStyle w:val="CompanyName"/>
        <w:numPr>
          <w:ilvl w:val="0"/>
          <w:numId w:val="3"/>
        </w:numP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>Balloon Tennis</w:t>
      </w:r>
    </w:p>
    <w:p w14:paraId="18E8206A" w14:textId="7DC4A32F" w:rsidR="00F70256" w:rsidRDefault="00F70256" w:rsidP="00F70256">
      <w:pPr>
        <w:pStyle w:val="CompanyName"/>
        <w:numPr>
          <w:ilvl w:val="0"/>
          <w:numId w:val="3"/>
        </w:numP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>Film</w:t>
      </w:r>
      <w:r w:rsidR="00F4605D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>/quiz</w:t>
      </w: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 </w:t>
      </w:r>
      <w:r w:rsidR="00F4605D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>n</w:t>
      </w: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ights </w:t>
      </w:r>
    </w:p>
    <w:p w14:paraId="5DD1E07B" w14:textId="4FF67674" w:rsidR="00F70256" w:rsidRDefault="00F70256" w:rsidP="00F70256">
      <w:pPr>
        <w:pStyle w:val="CompanyName"/>
        <w:numPr>
          <w:ilvl w:val="0"/>
          <w:numId w:val="3"/>
        </w:numP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Hand Massages </w:t>
      </w:r>
      <w:r w:rsidR="0035067F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&amp; </w:t>
      </w:r>
      <w:r w:rsidR="00F4605D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>manicures</w:t>
      </w: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 </w:t>
      </w:r>
    </w:p>
    <w:p w14:paraId="713B5152" w14:textId="608C9E9C" w:rsidR="00F70256" w:rsidRDefault="00F70256" w:rsidP="00F70256">
      <w:pPr>
        <w:pStyle w:val="CompanyName"/>
        <w:numPr>
          <w:ilvl w:val="0"/>
          <w:numId w:val="3"/>
        </w:numP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Arts &amp; Crafts </w:t>
      </w:r>
    </w:p>
    <w:p w14:paraId="5959D88F" w14:textId="1ED12723" w:rsidR="00F4605D" w:rsidRDefault="00F70256" w:rsidP="00F4605D">
      <w:pPr>
        <w:pStyle w:val="CompanyName"/>
        <w:numPr>
          <w:ilvl w:val="0"/>
          <w:numId w:val="3"/>
        </w:numP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  <w:r w:rsidRPr="00F4605D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>Blindfolded Tas</w:t>
      </w:r>
      <w:r w:rsidR="00F4605D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>ting</w:t>
      </w:r>
    </w:p>
    <w:p w14:paraId="455149DF" w14:textId="46265052" w:rsidR="00F4605D" w:rsidRDefault="00F70256" w:rsidP="00F4605D">
      <w:pPr>
        <w:pStyle w:val="CompanyName"/>
        <w:ind w:left="1440"/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  <w:r w:rsidRPr="00F4605D"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competition </w:t>
      </w:r>
    </w:p>
    <w:p w14:paraId="5C7F03BD" w14:textId="0FA3FF50" w:rsidR="00F4605D" w:rsidRDefault="00F4605D" w:rsidP="00F4605D">
      <w:pPr>
        <w:pStyle w:val="CompanyName"/>
        <w:numPr>
          <w:ilvl w:val="0"/>
          <w:numId w:val="3"/>
        </w:numP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1:1 Garden walks </w:t>
      </w:r>
    </w:p>
    <w:p w14:paraId="7F89CB94" w14:textId="37759FF5" w:rsidR="00F4605D" w:rsidRDefault="00F4605D" w:rsidP="00F4605D">
      <w:pPr>
        <w:pStyle w:val="CompanyName"/>
        <w:numPr>
          <w:ilvl w:val="0"/>
          <w:numId w:val="3"/>
        </w:numP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Flower potting </w:t>
      </w:r>
    </w:p>
    <w:p w14:paraId="38CA1BF9" w14:textId="48CCE49F" w:rsidR="00F4605D" w:rsidRDefault="00F4605D" w:rsidP="00F4605D">
      <w:pPr>
        <w:pStyle w:val="CompanyName"/>
        <w:numPr>
          <w:ilvl w:val="0"/>
          <w:numId w:val="3"/>
        </w:numP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 xml:space="preserve">Hydration day </w:t>
      </w:r>
    </w:p>
    <w:p w14:paraId="7408EE84" w14:textId="77777777" w:rsidR="00F4605D" w:rsidRDefault="00F4605D" w:rsidP="00F4605D">
      <w:pPr>
        <w:pStyle w:val="CompanyName"/>
        <w:ind w:left="1440"/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</w:p>
    <w:p w14:paraId="51DD4767" w14:textId="611557DA" w:rsidR="00860AD4" w:rsidRDefault="00F4605D" w:rsidP="00860AD4">
      <w:pPr>
        <w:pStyle w:val="CompanyName"/>
        <w:ind w:left="1440"/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  <w:r w:rsidRPr="00F4605D">
        <w:rPr>
          <w:noProof/>
          <w:lang w:val="en-GB" w:eastAsia="en-GB"/>
        </w:rPr>
        <w:drawing>
          <wp:anchor distT="0" distB="0" distL="114300" distR="114300" simplePos="0" relativeHeight="251783168" behindDoc="0" locked="0" layoutInCell="1" allowOverlap="1" wp14:anchorId="0A9A231C" wp14:editId="279DCB33">
            <wp:simplePos x="0" y="0"/>
            <wp:positionH relativeFrom="column">
              <wp:align>right</wp:align>
            </wp:positionH>
            <wp:positionV relativeFrom="paragraph">
              <wp:posOffset>1150152</wp:posOffset>
            </wp:positionV>
            <wp:extent cx="2126607" cy="1417320"/>
            <wp:effectExtent l="0" t="0" r="762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07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 w:val="0"/>
          <w:bCs/>
          <w:noProof/>
          <w:color w:val="auto"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38554A" wp14:editId="5AE17295">
                <wp:simplePos x="0" y="0"/>
                <wp:positionH relativeFrom="column">
                  <wp:posOffset>-470785</wp:posOffset>
                </wp:positionH>
                <wp:positionV relativeFrom="paragraph">
                  <wp:posOffset>355673</wp:posOffset>
                </wp:positionV>
                <wp:extent cx="665541" cy="88484"/>
                <wp:effectExtent l="0" t="0" r="1270" b="698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41" cy="8848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3A1600" w14:textId="77777777" w:rsidR="00940FE1" w:rsidRPr="00F4605D" w:rsidRDefault="00C67221" w:rsidP="00F460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940FE1" w:rsidRPr="00F4605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940FE1" w:rsidRPr="00F4605D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41" w:history="1">
                              <w:r w:rsidR="00940FE1" w:rsidRPr="00F4605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BY-SA-NC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8554A" id="Text Box 202" o:spid="_x0000_s1051" type="#_x0000_t202" style="position:absolute;left:0;text-align:left;margin-left:-37.05pt;margin-top:28pt;width:52.4pt;height:6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" stroked="f">
                <v:textbox>
                  <w:txbxContent>
                    <w:p w14:paraId="013A1600" w14:textId="77777777" w:rsidR="00940FE1" w:rsidRPr="00F4605D" w:rsidRDefault="00B6423A" w:rsidP="00F4605D">
                      <w:pPr>
                        <w:rPr>
                          <w:sz w:val="18"/>
                          <w:szCs w:val="18"/>
                        </w:rPr>
                      </w:pPr>
                      <w:hyperlink r:id="rId42" w:history="1">
                        <w:r w:rsidR="00940FE1" w:rsidRPr="00F4605D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="00940FE1" w:rsidRPr="00F4605D">
                        <w:rPr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43" w:history="1">
                        <w:r w:rsidR="00940FE1" w:rsidRPr="00F4605D">
                          <w:rPr>
                            <w:rStyle w:val="Hyperlink"/>
                            <w:sz w:val="18"/>
                            <w:szCs w:val="18"/>
                          </w:rPr>
                          <w:t>CC BY-SA-NC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  <w:t>And more to come…</w:t>
      </w:r>
    </w:p>
    <w:p w14:paraId="7847D334" w14:textId="77777777" w:rsidR="00860AD4" w:rsidRDefault="00860AD4" w:rsidP="00860AD4">
      <w:pPr>
        <w:rPr>
          <w:rFonts w:cstheme="minorHAnsi"/>
          <w:b/>
          <w:bCs/>
          <w:shd w:val="clear" w:color="auto" w:fill="FFFFFF"/>
        </w:rPr>
      </w:pPr>
    </w:p>
    <w:p w14:paraId="6CC36AD7" w14:textId="77777777" w:rsidR="00860AD4" w:rsidRDefault="00860AD4" w:rsidP="00860AD4">
      <w:pPr>
        <w:rPr>
          <w:rFonts w:cstheme="minorHAnsi"/>
          <w:b/>
          <w:bCs/>
          <w:shd w:val="clear" w:color="auto" w:fill="FFFFFF"/>
        </w:rPr>
      </w:pPr>
    </w:p>
    <w:p w14:paraId="6D7B6900" w14:textId="77777777" w:rsidR="00860AD4" w:rsidRDefault="00860AD4" w:rsidP="00860AD4">
      <w:pPr>
        <w:rPr>
          <w:rFonts w:cstheme="minorHAnsi"/>
          <w:b/>
          <w:bCs/>
          <w:shd w:val="clear" w:color="auto" w:fill="FFFFFF"/>
        </w:rPr>
      </w:pPr>
    </w:p>
    <w:p w14:paraId="454F3830" w14:textId="77777777" w:rsidR="00860AD4" w:rsidRDefault="00860AD4" w:rsidP="00860AD4">
      <w:pPr>
        <w:rPr>
          <w:rFonts w:cstheme="minorHAnsi"/>
          <w:b/>
          <w:bCs/>
          <w:shd w:val="clear" w:color="auto" w:fill="FFFFFF"/>
        </w:rPr>
      </w:pPr>
    </w:p>
    <w:p w14:paraId="1ADA08FA" w14:textId="77777777" w:rsidR="00860AD4" w:rsidRDefault="00860AD4" w:rsidP="00860AD4">
      <w:pPr>
        <w:rPr>
          <w:rFonts w:cstheme="minorHAnsi"/>
          <w:b/>
          <w:bCs/>
          <w:shd w:val="clear" w:color="auto" w:fill="FFFFFF"/>
        </w:rPr>
      </w:pPr>
    </w:p>
    <w:p w14:paraId="74271975" w14:textId="77777777" w:rsidR="00860AD4" w:rsidRDefault="00860AD4" w:rsidP="00860AD4">
      <w:pPr>
        <w:rPr>
          <w:rFonts w:cstheme="minorHAnsi"/>
          <w:b/>
          <w:bCs/>
          <w:shd w:val="clear" w:color="auto" w:fill="FFFFFF"/>
        </w:rPr>
      </w:pPr>
    </w:p>
    <w:p w14:paraId="357A105C" w14:textId="77777777" w:rsidR="00860AD4" w:rsidRDefault="00860AD4" w:rsidP="00860AD4">
      <w:pPr>
        <w:rPr>
          <w:rFonts w:cstheme="minorHAnsi"/>
          <w:b/>
          <w:bCs/>
          <w:shd w:val="clear" w:color="auto" w:fill="FFFFFF"/>
        </w:rPr>
      </w:pPr>
    </w:p>
    <w:p w14:paraId="71D64BEF" w14:textId="77777777" w:rsidR="00860AD4" w:rsidRDefault="00860AD4" w:rsidP="00860AD4">
      <w:pPr>
        <w:rPr>
          <w:rFonts w:cstheme="minorHAnsi"/>
          <w:b/>
          <w:bCs/>
          <w:shd w:val="clear" w:color="auto" w:fill="FFFFFF"/>
        </w:rPr>
      </w:pPr>
    </w:p>
    <w:p w14:paraId="42FD35EB" w14:textId="77777777" w:rsidR="00860AD4" w:rsidRDefault="00860AD4" w:rsidP="00860AD4">
      <w:pPr>
        <w:rPr>
          <w:rFonts w:cstheme="minorHAnsi"/>
          <w:b/>
          <w:bCs/>
          <w:shd w:val="clear" w:color="auto" w:fill="FFFFFF"/>
        </w:rPr>
      </w:pPr>
    </w:p>
    <w:p w14:paraId="0A8383F8" w14:textId="452BF906" w:rsidR="00860AD4" w:rsidRPr="00860AD4" w:rsidRDefault="00860AD4" w:rsidP="00860AD4">
      <w:pPr>
        <w:rPr>
          <w:rFonts w:cstheme="minorHAnsi"/>
          <w:bCs/>
          <w:sz w:val="52"/>
          <w:szCs w:val="52"/>
          <w:shd w:val="clear" w:color="auto" w:fill="FFFFFF"/>
        </w:rPr>
      </w:pPr>
      <w:r w:rsidRPr="00B30754">
        <w:rPr>
          <w:rFonts w:ascii="Arial" w:hAnsi="Arial"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AEDE8F6" wp14:editId="3A7139B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773E9" id="Rectangle 19" o:spid="_x0000_s1026" style="position:absolute;margin-left:0;margin-top:0;width:657pt;height:23.25pt;z-index:251792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</w:p>
    <w:p w14:paraId="0CF35EAF" w14:textId="59BB3A85" w:rsidR="000864C4" w:rsidRPr="00860AD4" w:rsidRDefault="000864C4" w:rsidP="00860AD4">
      <w:pPr>
        <w:rPr>
          <w:rFonts w:cstheme="minorHAnsi"/>
          <w:bCs/>
          <w:sz w:val="52"/>
          <w:szCs w:val="52"/>
          <w:shd w:val="clear" w:color="auto" w:fill="FFFFFF"/>
        </w:rPr>
      </w:pPr>
      <w:r w:rsidRPr="00B30754">
        <w:rPr>
          <w:rFonts w:ascii="Arial" w:hAnsi="Arial"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FAA8EF" wp14:editId="4B4AA248">
                <wp:simplePos x="0" y="0"/>
                <wp:positionH relativeFrom="page">
                  <wp:posOffset>-547141</wp:posOffset>
                </wp:positionH>
                <wp:positionV relativeFrom="page">
                  <wp:posOffset>-801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3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718F5" id="Rectangle 19" o:spid="_x0000_s1026" style="position:absolute;margin-left:-43.1pt;margin-top:-.05pt;width:657pt;height:23.2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</w:p>
    <w:p w14:paraId="2CF052C3" w14:textId="070A50F1" w:rsidR="000864C4" w:rsidRPr="000864C4" w:rsidRDefault="00860AD4" w:rsidP="000864C4">
      <w:pPr>
        <w:pStyle w:val="CompanyName"/>
        <w:ind w:left="1440"/>
        <w:rPr>
          <w:rFonts w:asciiTheme="minorHAnsi" w:hAnsiTheme="minorHAnsi" w:cstheme="minorHAnsi"/>
          <w:color w:val="auto"/>
          <w:u w:val="single"/>
          <w:shd w:val="clear" w:color="auto" w:fill="FFFFFF"/>
        </w:rPr>
      </w:pPr>
      <w:r w:rsidRPr="00B30754">
        <w:rPr>
          <w:rFonts w:ascii="Arial" w:hAnsi="Arial"/>
          <w:noProof/>
          <w:u w:val="single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CFD57D" wp14:editId="3AF24A4E">
                <wp:simplePos x="0" y="0"/>
                <wp:positionH relativeFrom="page">
                  <wp:posOffset>0</wp:posOffset>
                </wp:positionH>
                <wp:positionV relativeFrom="page">
                  <wp:posOffset>20793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E232D" id="Rectangle 19" o:spid="_x0000_s1026" style="position:absolute;margin-left:0;margin-top:1.65pt;width:657pt;height:23.2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0864C4">
        <w:rPr>
          <w:rFonts w:asciiTheme="minorHAnsi" w:hAnsiTheme="minorHAnsi" w:cstheme="minorHAnsi"/>
          <w:noProof/>
          <w:color w:val="auto"/>
          <w:u w:val="single"/>
          <w:shd w:val="clear" w:color="auto" w:fill="FFFFFF"/>
          <w:lang w:val="en-GB" w:eastAsia="en-GB"/>
        </w:rPr>
        <w:drawing>
          <wp:anchor distT="0" distB="0" distL="114300" distR="114300" simplePos="0" relativeHeight="251785216" behindDoc="0" locked="0" layoutInCell="1" allowOverlap="1" wp14:anchorId="07AB3AE1" wp14:editId="4D6F568F">
            <wp:simplePos x="0" y="0"/>
            <wp:positionH relativeFrom="margin">
              <wp:posOffset>319800</wp:posOffset>
            </wp:positionH>
            <wp:positionV relativeFrom="paragraph">
              <wp:posOffset>1472471</wp:posOffset>
            </wp:positionV>
            <wp:extent cx="6086007" cy="7320596"/>
            <wp:effectExtent l="0" t="0" r="0" b="0"/>
            <wp:wrapNone/>
            <wp:docPr id="36" name="Picture 36" descr="A picture containing table, toy, cup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EC5262.tmp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9" t="7369" r="-311" b="-1400"/>
                    <a:stretch/>
                  </pic:blipFill>
                  <pic:spPr bwMode="auto">
                    <a:xfrm>
                      <a:off x="0" y="0"/>
                      <a:ext cx="6086007" cy="7320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4C4" w:rsidRPr="000864C4">
        <w:rPr>
          <w:rFonts w:asciiTheme="minorHAnsi" w:hAnsiTheme="minorHAnsi" w:cstheme="minorHAnsi"/>
          <w:color w:val="auto"/>
          <w:u w:val="single"/>
          <w:shd w:val="clear" w:color="auto" w:fill="FFFFFF"/>
        </w:rPr>
        <w:t>Please circle the drinks you</w:t>
      </w:r>
      <w:r w:rsidR="000864C4">
        <w:rPr>
          <w:rFonts w:asciiTheme="minorHAnsi" w:hAnsiTheme="minorHAnsi" w:cstheme="minorHAnsi"/>
          <w:color w:val="auto"/>
          <w:u w:val="single"/>
          <w:shd w:val="clear" w:color="auto" w:fill="FFFFFF"/>
        </w:rPr>
        <w:t xml:space="preserve"> </w:t>
      </w:r>
      <w:r w:rsidR="000864C4" w:rsidRPr="000864C4">
        <w:rPr>
          <w:rFonts w:asciiTheme="minorHAnsi" w:hAnsiTheme="minorHAnsi" w:cstheme="minorHAnsi"/>
          <w:color w:val="auto"/>
          <w:u w:val="single"/>
          <w:shd w:val="clear" w:color="auto" w:fill="FFFFFF"/>
        </w:rPr>
        <w:t>enjoy</w:t>
      </w:r>
      <w:r w:rsidR="000864C4">
        <w:rPr>
          <w:rFonts w:asciiTheme="minorHAnsi" w:hAnsiTheme="minorHAnsi" w:cstheme="minorHAnsi"/>
          <w:color w:val="auto"/>
          <w:u w:val="single"/>
          <w:shd w:val="clear" w:color="auto" w:fill="FFFFFF"/>
        </w:rPr>
        <w:t>!</w:t>
      </w:r>
      <w:r w:rsidR="000864C4">
        <w:rPr>
          <w:rFonts w:asciiTheme="minorHAnsi" w:hAnsiTheme="minorHAnsi" w:cstheme="minorHAnsi"/>
          <w:color w:val="auto"/>
          <w:u w:val="single"/>
          <w:shd w:val="clear" w:color="auto" w:fill="FFFFFF"/>
        </w:rPr>
        <w:br/>
      </w:r>
      <w:r w:rsidR="000864C4">
        <w:rPr>
          <w:rFonts w:asciiTheme="minorHAnsi" w:hAnsiTheme="minorHAnsi" w:cstheme="minorHAnsi"/>
          <w:color w:val="auto"/>
          <w:u w:val="single"/>
          <w:shd w:val="clear" w:color="auto" w:fill="FFFFFF"/>
        </w:rPr>
        <w:br/>
      </w:r>
    </w:p>
    <w:p w14:paraId="01F681C3" w14:textId="0C39F8A6" w:rsidR="000864C4" w:rsidRDefault="000864C4" w:rsidP="00F4605D">
      <w:pPr>
        <w:pStyle w:val="CompanyName"/>
        <w:ind w:left="1440"/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</w:p>
    <w:p w14:paraId="7ABF079A" w14:textId="2C6CEA0E" w:rsidR="000864C4" w:rsidRDefault="000864C4" w:rsidP="00F4605D">
      <w:pPr>
        <w:pStyle w:val="CompanyName"/>
        <w:ind w:left="1440"/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</w:p>
    <w:p w14:paraId="749AB78C" w14:textId="6E806AE5" w:rsidR="000864C4" w:rsidRDefault="000864C4" w:rsidP="00F4605D">
      <w:pPr>
        <w:pStyle w:val="CompanyName"/>
        <w:ind w:left="1440"/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</w:p>
    <w:p w14:paraId="4F91C8E7" w14:textId="26D52D8C" w:rsidR="000864C4" w:rsidRDefault="000864C4" w:rsidP="00F4605D">
      <w:pPr>
        <w:pStyle w:val="CompanyName"/>
        <w:ind w:left="1440"/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</w:p>
    <w:p w14:paraId="5B410F5A" w14:textId="69F6D213" w:rsidR="000864C4" w:rsidRDefault="000864C4" w:rsidP="00F4605D">
      <w:pPr>
        <w:pStyle w:val="CompanyName"/>
        <w:ind w:left="1440"/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</w:p>
    <w:p w14:paraId="347CF02C" w14:textId="2328C04C" w:rsidR="000864C4" w:rsidRDefault="000864C4" w:rsidP="00F4605D">
      <w:pPr>
        <w:pStyle w:val="CompanyName"/>
        <w:ind w:left="1440"/>
        <w:rPr>
          <w:rFonts w:asciiTheme="minorHAnsi" w:hAnsiTheme="minorHAnsi" w:cstheme="minorHAnsi"/>
          <w:b w:val="0"/>
          <w:bCs/>
          <w:color w:val="auto"/>
          <w:shd w:val="clear" w:color="auto" w:fill="FFFFFF"/>
        </w:rPr>
      </w:pPr>
    </w:p>
    <w:p w14:paraId="208606B6" w14:textId="77777777" w:rsidR="00860AD4" w:rsidRDefault="000864C4" w:rsidP="000864C4">
      <w:pPr>
        <w:rPr>
          <w:rFonts w:cstheme="minorHAnsi"/>
          <w:b/>
          <w:bCs/>
          <w:shd w:val="clear" w:color="auto" w:fill="FFFFFF"/>
        </w:rPr>
      </w:pPr>
      <w:r>
        <w:rPr>
          <w:rFonts w:cstheme="minorHAnsi"/>
          <w:b/>
          <w:bCs/>
          <w:shd w:val="clear" w:color="auto" w:fill="FFFFFF"/>
        </w:rPr>
        <w:br w:type="page"/>
      </w:r>
    </w:p>
    <w:p w14:paraId="20CF852F" w14:textId="707532FF" w:rsidR="00080A4B" w:rsidRDefault="00080A4B">
      <w:pPr>
        <w:rPr>
          <w:rFonts w:cstheme="minorHAnsi"/>
          <w:b/>
          <w:bCs/>
          <w:shd w:val="clear" w:color="auto" w:fill="FFFFFF"/>
        </w:rPr>
      </w:pPr>
      <w:r w:rsidRPr="00B30754">
        <w:rPr>
          <w:rFonts w:ascii="Arial" w:hAnsi="Arial"/>
          <w:noProof/>
          <w:u w:val="single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245337C" wp14:editId="15822446">
                <wp:simplePos x="0" y="0"/>
                <wp:positionH relativeFrom="page">
                  <wp:posOffset>-57785</wp:posOffset>
                </wp:positionH>
                <wp:positionV relativeFrom="page">
                  <wp:posOffset>11592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4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5E1C7" id="Rectangle 19" o:spid="_x0000_s1026" style="position:absolute;margin-left:-4.55pt;margin-top:.9pt;width:657pt;height:23.2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>
        <w:rPr>
          <w:rFonts w:cstheme="minorHAnsi"/>
          <w:b/>
          <w:bCs/>
          <w:shd w:val="clear" w:color="auto" w:fill="FFFFFF"/>
        </w:rPr>
        <w:br w:type="page"/>
      </w:r>
      <w:r>
        <w:rPr>
          <w:rFonts w:cstheme="minorHAnsi"/>
          <w:b/>
          <w:bCs/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796480" behindDoc="0" locked="0" layoutInCell="1" allowOverlap="1" wp14:anchorId="20917E37" wp14:editId="08A3CF2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45770" cy="8333105"/>
            <wp:effectExtent l="0" t="0" r="0" b="0"/>
            <wp:wrapNone/>
            <wp:docPr id="50" name="Picture 50" descr="A picture containing cup, table, items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ECD91E.tmp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" r="3045" b="6116"/>
                    <a:stretch/>
                  </pic:blipFill>
                  <pic:spPr bwMode="auto">
                    <a:xfrm>
                      <a:off x="0" y="0"/>
                      <a:ext cx="6445770" cy="833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FFDF3" w14:textId="77777777" w:rsidR="00CB2B23" w:rsidRPr="00210E7C" w:rsidRDefault="00CB2B23" w:rsidP="00CB2B23">
      <w:pPr>
        <w:rPr>
          <w:rFonts w:cstheme="minorHAnsi"/>
          <w:b/>
          <w:sz w:val="52"/>
          <w:szCs w:val="52"/>
          <w:u w:val="single"/>
          <w:shd w:val="clear" w:color="auto" w:fill="FFFFFF"/>
        </w:rPr>
      </w:pPr>
      <w:r w:rsidRPr="00210E7C">
        <w:rPr>
          <w:rFonts w:ascii="Arial" w:hAnsi="Arial"/>
          <w:b/>
          <w:noProof/>
          <w:u w:val="single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038289" wp14:editId="2EB3C89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0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DE6A5" id="Rectangle 19" o:spid="_x0000_s1026" style="position:absolute;margin-left:0;margin-top:0;width:657pt;height:23.25pt;z-index:251808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Pr="00210E7C">
        <w:rPr>
          <w:rFonts w:cstheme="minorHAnsi"/>
          <w:b/>
          <w:sz w:val="52"/>
          <w:szCs w:val="52"/>
          <w:u w:val="single"/>
          <w:shd w:val="clear" w:color="auto" w:fill="FFFFFF"/>
        </w:rPr>
        <w:t>Complete the wordsearch</w:t>
      </w:r>
    </w:p>
    <w:p w14:paraId="485E37FB" w14:textId="77777777" w:rsidR="00CB2B23" w:rsidRDefault="00CB2B23" w:rsidP="00CB2B23">
      <w:pPr>
        <w:rPr>
          <w:rFonts w:cstheme="minorHAnsi"/>
          <w:bCs/>
          <w:sz w:val="52"/>
          <w:szCs w:val="52"/>
          <w:shd w:val="clear" w:color="auto" w:fill="FFFFFF"/>
        </w:rPr>
      </w:pPr>
      <w:r>
        <w:rPr>
          <w:rFonts w:ascii="Arial" w:hAnsi="Arial"/>
          <w:noProof/>
          <w:u w:val="single"/>
          <w:lang w:val="en-GB" w:eastAsia="en-GB"/>
        </w:rPr>
        <w:drawing>
          <wp:anchor distT="0" distB="0" distL="114300" distR="114300" simplePos="0" relativeHeight="251809792" behindDoc="0" locked="0" layoutInCell="1" allowOverlap="1" wp14:anchorId="422233D3" wp14:editId="352AF4A1">
            <wp:simplePos x="0" y="0"/>
            <wp:positionH relativeFrom="margin">
              <wp:align>right</wp:align>
            </wp:positionH>
            <wp:positionV relativeFrom="paragraph">
              <wp:posOffset>262067</wp:posOffset>
            </wp:positionV>
            <wp:extent cx="7571682" cy="8934138"/>
            <wp:effectExtent l="0" t="0" r="0" b="0"/>
            <wp:wrapNone/>
            <wp:docPr id="209" name="Picture 20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6349480.tmp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555" b="-668"/>
                    <a:stretch/>
                  </pic:blipFill>
                  <pic:spPr>
                    <a:xfrm>
                      <a:off x="0" y="0"/>
                      <a:ext cx="7571682" cy="893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E43ED" w14:textId="77777777" w:rsidR="0035067F" w:rsidRDefault="00CB2B23" w:rsidP="000864C4">
      <w:r>
        <w:rPr>
          <w:rFonts w:cstheme="minorHAnsi"/>
          <w:bCs/>
          <w:sz w:val="52"/>
          <w:szCs w:val="52"/>
          <w:shd w:val="clear" w:color="auto" w:fill="FFFFFF"/>
        </w:rPr>
        <w:br w:type="page"/>
      </w:r>
      <w:r w:rsidR="0035067F"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732E2B2B" wp14:editId="58378A8C">
            <wp:simplePos x="0" y="0"/>
            <wp:positionH relativeFrom="margin">
              <wp:align>right</wp:align>
            </wp:positionH>
            <wp:positionV relativeFrom="paragraph">
              <wp:posOffset>6636171</wp:posOffset>
            </wp:positionV>
            <wp:extent cx="3322622" cy="1846907"/>
            <wp:effectExtent l="0" t="0" r="0" b="127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00" b="23721"/>
                    <a:stretch/>
                  </pic:blipFill>
                  <pic:spPr bwMode="auto">
                    <a:xfrm>
                      <a:off x="0" y="0"/>
                      <a:ext cx="3322622" cy="18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67F">
        <w:rPr>
          <w:noProof/>
        </w:rPr>
        <w:drawing>
          <wp:anchor distT="0" distB="0" distL="114300" distR="114300" simplePos="0" relativeHeight="251820032" behindDoc="0" locked="0" layoutInCell="1" allowOverlap="1" wp14:anchorId="2021936E" wp14:editId="0283FDA9">
            <wp:simplePos x="0" y="0"/>
            <wp:positionH relativeFrom="margin">
              <wp:align>left</wp:align>
            </wp:positionH>
            <wp:positionV relativeFrom="paragraph">
              <wp:posOffset>2907306</wp:posOffset>
            </wp:positionV>
            <wp:extent cx="3228975" cy="2423160"/>
            <wp:effectExtent l="0" t="0" r="952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67F">
        <w:rPr>
          <w:noProof/>
        </w:rPr>
        <w:drawing>
          <wp:anchor distT="0" distB="0" distL="114300" distR="114300" simplePos="0" relativeHeight="251819008" behindDoc="0" locked="0" layoutInCell="1" allowOverlap="1" wp14:anchorId="71EADACF" wp14:editId="41880AF9">
            <wp:simplePos x="0" y="0"/>
            <wp:positionH relativeFrom="margin">
              <wp:posOffset>-107879</wp:posOffset>
            </wp:positionH>
            <wp:positionV relativeFrom="paragraph">
              <wp:posOffset>5709813</wp:posOffset>
            </wp:positionV>
            <wp:extent cx="3341991" cy="2507972"/>
            <wp:effectExtent l="0" t="0" r="0" b="698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86" cy="25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EB3">
        <w:rPr>
          <w:noProof/>
        </w:rPr>
        <w:drawing>
          <wp:anchor distT="0" distB="0" distL="114300" distR="114300" simplePos="0" relativeHeight="251817984" behindDoc="0" locked="0" layoutInCell="1" allowOverlap="1" wp14:anchorId="0B07B5A9" wp14:editId="74C50B8F">
            <wp:simplePos x="0" y="0"/>
            <wp:positionH relativeFrom="margin">
              <wp:posOffset>3410987</wp:posOffset>
            </wp:positionH>
            <wp:positionV relativeFrom="paragraph">
              <wp:posOffset>3359077</wp:posOffset>
            </wp:positionV>
            <wp:extent cx="3228975" cy="2423160"/>
            <wp:effectExtent l="2858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97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5EB3" w:rsidRPr="00DB4FCD">
        <w:rPr>
          <w:rFonts w:cstheme="minorHAnsi"/>
          <w:bCs/>
          <w:noProof/>
          <w:sz w:val="52"/>
          <w:szCs w:val="52"/>
          <w:shd w:val="clear" w:color="auto" w:fill="FFFFFF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4D85FF17" wp14:editId="1E19C03B">
                <wp:simplePos x="0" y="0"/>
                <wp:positionH relativeFrom="page">
                  <wp:posOffset>205169</wp:posOffset>
                </wp:positionH>
                <wp:positionV relativeFrom="paragraph">
                  <wp:posOffset>783055</wp:posOffset>
                </wp:positionV>
                <wp:extent cx="7068185" cy="1910715"/>
                <wp:effectExtent l="0" t="0" r="18415" b="1333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8185" cy="191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6EE95" w14:textId="77777777" w:rsidR="00940FE1" w:rsidRDefault="00940FE1" w:rsidP="00CB2B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4FCD">
                              <w:rPr>
                                <w:sz w:val="40"/>
                                <w:szCs w:val="40"/>
                              </w:rPr>
                              <w:t xml:space="preserve">Here at Corner House we are committed to making sure that our home is in the best condition.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We have been carrying out repairs to our house and wanted to share some updates with you all! </w:t>
                            </w:r>
                          </w:p>
                          <w:p w14:paraId="598B8BC4" w14:textId="77777777" w:rsidR="00940FE1" w:rsidRDefault="00940FE1" w:rsidP="00CB2B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97DBC89" w14:textId="1CB08112" w:rsidR="00940FE1" w:rsidRDefault="00940FE1" w:rsidP="00CB2B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Special thanks to our maintenance man - Kevin, who has been working tirelessly to make sure the home is perfect!</w:t>
                            </w:r>
                          </w:p>
                          <w:p w14:paraId="47B6C7E9" w14:textId="77777777" w:rsidR="00940FE1" w:rsidRPr="00DB4FCD" w:rsidRDefault="00940FE1" w:rsidP="00CB2B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FF17" id="_x0000_s1052" type="#_x0000_t202" style="position:absolute;margin-left:16.15pt;margin-top:61.65pt;width:556.55pt;height:150.4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">
                <v:textbox>
                  <w:txbxContent>
                    <w:p w14:paraId="1DD6EE95" w14:textId="77777777" w:rsidR="00940FE1" w:rsidRDefault="00940FE1" w:rsidP="00CB2B23">
                      <w:pPr>
                        <w:rPr>
                          <w:sz w:val="40"/>
                          <w:szCs w:val="40"/>
                        </w:rPr>
                      </w:pPr>
                      <w:r w:rsidRPr="00DB4FCD">
                        <w:rPr>
                          <w:sz w:val="40"/>
                          <w:szCs w:val="40"/>
                        </w:rPr>
                        <w:t xml:space="preserve">Here at Corner House we are committed to making sure that our home is in the best condition. </w:t>
                      </w:r>
                      <w:r>
                        <w:rPr>
                          <w:sz w:val="40"/>
                          <w:szCs w:val="40"/>
                        </w:rPr>
                        <w:t xml:space="preserve">We have been carrying out repairs to our house and wanted to share some updates with you all! </w:t>
                      </w:r>
                    </w:p>
                    <w:p w14:paraId="598B8BC4" w14:textId="77777777" w:rsidR="00940FE1" w:rsidRDefault="00940FE1" w:rsidP="00CB2B23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597DBC89" w14:textId="1CB08112" w:rsidR="00940FE1" w:rsidRDefault="00940FE1" w:rsidP="00CB2B2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Special thanks to our maintenance man - Kevin, who has been working tirelessly to make sure the home is perfect!</w:t>
                      </w:r>
                    </w:p>
                    <w:p w14:paraId="47B6C7E9" w14:textId="77777777" w:rsidR="00940FE1" w:rsidRPr="00DB4FCD" w:rsidRDefault="00940FE1" w:rsidP="00CB2B2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30754">
        <w:rPr>
          <w:rFonts w:ascii="Arial" w:hAnsi="Arial"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BF78932" wp14:editId="725732A8">
                <wp:simplePos x="0" y="0"/>
                <wp:positionH relativeFrom="page">
                  <wp:posOffset>91440</wp:posOffset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0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F6BA5" id="Rectangle 19" o:spid="_x0000_s1026" style="position:absolute;margin-left:7.2pt;margin-top:0;width:657pt;height:23.2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Pr="00B30754">
        <w:rPr>
          <w:rFonts w:ascii="Arial" w:hAnsi="Arial"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63F3BAA" wp14:editId="28270C84">
                <wp:simplePos x="0" y="0"/>
                <wp:positionH relativeFrom="page">
                  <wp:posOffset>-306593</wp:posOffset>
                </wp:positionH>
                <wp:positionV relativeFrom="page">
                  <wp:posOffset>32310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2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7F754" id="Rectangle 19" o:spid="_x0000_s1026" style="position:absolute;margin-left:-24.15pt;margin-top:2.55pt;width:657pt;height:23.2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35067F">
        <w:rPr>
          <w:rFonts w:cstheme="minorHAnsi"/>
          <w:b/>
          <w:sz w:val="52"/>
          <w:szCs w:val="52"/>
          <w:u w:val="single"/>
          <w:shd w:val="clear" w:color="auto" w:fill="FFFFFF"/>
        </w:rPr>
        <w:t>Updates on our</w:t>
      </w:r>
      <w:r w:rsidRPr="00DB4FCD">
        <w:rPr>
          <w:rFonts w:cstheme="minorHAnsi"/>
          <w:b/>
          <w:sz w:val="52"/>
          <w:szCs w:val="52"/>
          <w:u w:val="single"/>
          <w:shd w:val="clear" w:color="auto" w:fill="FFFFFF"/>
        </w:rPr>
        <w:t xml:space="preserve"> </w:t>
      </w:r>
      <w:r w:rsidR="0035067F">
        <w:rPr>
          <w:rFonts w:cstheme="minorHAnsi"/>
          <w:b/>
          <w:sz w:val="52"/>
          <w:szCs w:val="52"/>
          <w:u w:val="single"/>
          <w:shd w:val="clear" w:color="auto" w:fill="FFFFFF"/>
        </w:rPr>
        <w:t>h</w:t>
      </w:r>
      <w:r w:rsidRPr="00DB4FCD">
        <w:rPr>
          <w:rFonts w:cstheme="minorHAnsi"/>
          <w:b/>
          <w:sz w:val="52"/>
          <w:szCs w:val="52"/>
          <w:u w:val="single"/>
          <w:shd w:val="clear" w:color="auto" w:fill="FFFFFF"/>
        </w:rPr>
        <w:t>ome</w:t>
      </w:r>
      <w:r w:rsidR="006C5EB3" w:rsidRPr="006C5EB3">
        <w:t xml:space="preserve"> </w:t>
      </w:r>
    </w:p>
    <w:p w14:paraId="56E11545" w14:textId="77777777" w:rsidR="0035067F" w:rsidRDefault="0035067F" w:rsidP="000864C4"/>
    <w:p w14:paraId="72441F75" w14:textId="77777777" w:rsidR="0035067F" w:rsidRDefault="0035067F" w:rsidP="000864C4"/>
    <w:p w14:paraId="21500A9C" w14:textId="77777777" w:rsidR="0035067F" w:rsidRDefault="0035067F" w:rsidP="000864C4"/>
    <w:p w14:paraId="37EB8085" w14:textId="77777777" w:rsidR="00EC651F" w:rsidRDefault="00EC651F" w:rsidP="000864C4">
      <w:pPr>
        <w:rPr>
          <w:rFonts w:cstheme="minorHAnsi"/>
          <w:bCs/>
          <w:sz w:val="52"/>
          <w:szCs w:val="52"/>
          <w:shd w:val="clear" w:color="auto" w:fill="FFFFFF"/>
        </w:rPr>
      </w:pPr>
    </w:p>
    <w:p w14:paraId="165877A2" w14:textId="77777777" w:rsidR="00EC651F" w:rsidRDefault="00EC651F">
      <w:pPr>
        <w:rPr>
          <w:rFonts w:cstheme="minorHAnsi"/>
          <w:bCs/>
          <w:sz w:val="52"/>
          <w:szCs w:val="52"/>
          <w:shd w:val="clear" w:color="auto" w:fill="FFFFFF"/>
        </w:rPr>
      </w:pPr>
      <w:r>
        <w:rPr>
          <w:rFonts w:cstheme="minorHAnsi"/>
          <w:bCs/>
          <w:sz w:val="52"/>
          <w:szCs w:val="52"/>
          <w:shd w:val="clear" w:color="auto" w:fill="FFFFFF"/>
        </w:rPr>
        <w:br w:type="page"/>
      </w:r>
    </w:p>
    <w:p w14:paraId="08759D86" w14:textId="09484984" w:rsidR="000864C4" w:rsidRPr="00EC651F" w:rsidRDefault="00EC651F" w:rsidP="000864C4">
      <w:pPr>
        <w:rPr>
          <w:rFonts w:cstheme="minorHAnsi"/>
          <w:b/>
          <w:sz w:val="52"/>
          <w:szCs w:val="52"/>
          <w:u w:val="single"/>
          <w:shd w:val="clear" w:color="auto" w:fill="FFFFFF"/>
        </w:rPr>
      </w:pPr>
      <w:r w:rsidRPr="00EC651F">
        <w:rPr>
          <w:rFonts w:ascii="Arial" w:hAnsi="Arial"/>
          <w:b/>
          <w:bCs/>
          <w:noProof/>
          <w:u w:val="single"/>
          <w:lang w:val="en-GB" w:eastAsia="en-GB"/>
        </w:rPr>
        <w:lastRenderedPageBreak/>
        <w:drawing>
          <wp:anchor distT="0" distB="0" distL="114300" distR="114300" simplePos="0" relativeHeight="251822080" behindDoc="0" locked="0" layoutInCell="1" allowOverlap="1" wp14:anchorId="3BF8E0B0" wp14:editId="6DB66CF4">
            <wp:simplePos x="0" y="0"/>
            <wp:positionH relativeFrom="margin">
              <wp:posOffset>290376</wp:posOffset>
            </wp:positionH>
            <wp:positionV relativeFrom="paragraph">
              <wp:posOffset>902104</wp:posOffset>
            </wp:positionV>
            <wp:extent cx="5735782" cy="7789244"/>
            <wp:effectExtent l="0" t="0" r="0" b="2540"/>
            <wp:wrapNone/>
            <wp:docPr id="215" name="Picture 21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634FA16.tmp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4" t="7120" r="6443" b="9474"/>
                    <a:stretch/>
                  </pic:blipFill>
                  <pic:spPr bwMode="auto">
                    <a:xfrm>
                      <a:off x="0" y="0"/>
                      <a:ext cx="5735782" cy="778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A4B" w:rsidRPr="00EC651F">
        <w:rPr>
          <w:rFonts w:ascii="Arial" w:hAnsi="Arial"/>
          <w:b/>
          <w:bCs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B60804D" wp14:editId="7AD0DB94">
                <wp:simplePos x="0" y="0"/>
                <wp:positionH relativeFrom="page">
                  <wp:posOffset>6350</wp:posOffset>
                </wp:positionH>
                <wp:positionV relativeFrom="page">
                  <wp:posOffset>14132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19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79A91" id="Rectangle 19" o:spid="_x0000_s1026" style="position:absolute;margin-left:.5pt;margin-top:1.1pt;width:657pt;height:23.2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080A4B" w:rsidRPr="00EC651F">
        <w:rPr>
          <w:rFonts w:ascii="Arial" w:hAnsi="Arial"/>
          <w:b/>
          <w:bCs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AF97935" wp14:editId="0CC3931C">
                <wp:simplePos x="0" y="0"/>
                <wp:positionH relativeFrom="page">
                  <wp:posOffset>6985</wp:posOffset>
                </wp:positionH>
                <wp:positionV relativeFrom="page">
                  <wp:posOffset>12862</wp:posOffset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19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D4C28" id="Rectangle 19" o:spid="_x0000_s1026" style="position:absolute;margin-left:.55pt;margin-top:1pt;width:657pt;height:23.25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0864C4" w:rsidRPr="00EC651F">
        <w:rPr>
          <w:rFonts w:ascii="Arial" w:hAnsi="Arial"/>
          <w:b/>
          <w:bCs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335964" wp14:editId="2D692456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83439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51" y="20903"/>
                    <wp:lineTo x="21551" y="0"/>
                    <wp:lineTo x="0" y="0"/>
                  </wp:wrapPolygon>
                </wp:wrapTight>
                <wp:docPr id="6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2952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56899" id="Rectangle 19" o:spid="_x0000_s1026" style="position:absolute;margin-left:0;margin-top:0;width:657pt;height:23.25pt;z-index:251790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" fillcolor="#e46c0a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Pr="00EC651F">
        <w:rPr>
          <w:rFonts w:cstheme="minorHAnsi"/>
          <w:b/>
          <w:bCs/>
          <w:sz w:val="52"/>
          <w:szCs w:val="52"/>
          <w:u w:val="single"/>
          <w:shd w:val="clear" w:color="auto" w:fill="FFFFFF"/>
        </w:rPr>
        <w:t>Com</w:t>
      </w:r>
      <w:r w:rsidRPr="00EC651F">
        <w:rPr>
          <w:rFonts w:cstheme="minorHAnsi"/>
          <w:b/>
          <w:sz w:val="52"/>
          <w:szCs w:val="52"/>
          <w:u w:val="single"/>
          <w:shd w:val="clear" w:color="auto" w:fill="FFFFFF"/>
        </w:rPr>
        <w:t>plete the activity</w:t>
      </w:r>
    </w:p>
    <w:sectPr w:rsidR="000864C4" w:rsidRPr="00EC651F" w:rsidSect="00760E4B">
      <w:footerReference w:type="default" r:id="rId52"/>
      <w:type w:val="continuous"/>
      <w:pgSz w:w="12240" w:h="15840"/>
      <w:pgMar w:top="1440" w:right="630" w:bottom="1440" w:left="720" w:header="720" w:footer="720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180E5" w14:textId="77777777" w:rsidR="00C67221" w:rsidRDefault="00C67221" w:rsidP="001D1E53">
      <w:r>
        <w:separator/>
      </w:r>
    </w:p>
  </w:endnote>
  <w:endnote w:type="continuationSeparator" w:id="0">
    <w:p w14:paraId="49DCE870" w14:textId="77777777" w:rsidR="00C67221" w:rsidRDefault="00C67221" w:rsidP="001D1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DokChampa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73FF2" w14:textId="39837C0B" w:rsidR="00940FE1" w:rsidRDefault="00940FE1" w:rsidP="000864C4">
    <w:pPr>
      <w:pStyle w:val="Footer"/>
    </w:pPr>
  </w:p>
  <w:p w14:paraId="74800734" w14:textId="77777777" w:rsidR="00940FE1" w:rsidRDefault="00940FE1" w:rsidP="000864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DA6D4" w14:textId="77777777" w:rsidR="00C67221" w:rsidRDefault="00C67221" w:rsidP="001D1E53">
      <w:r>
        <w:separator/>
      </w:r>
    </w:p>
  </w:footnote>
  <w:footnote w:type="continuationSeparator" w:id="0">
    <w:p w14:paraId="71CE2B62" w14:textId="77777777" w:rsidR="00C67221" w:rsidRDefault="00C67221" w:rsidP="001D1E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3424A"/>
    <w:multiLevelType w:val="hybridMultilevel"/>
    <w:tmpl w:val="95E27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014D3"/>
    <w:multiLevelType w:val="hybridMultilevel"/>
    <w:tmpl w:val="1FE4F9D6"/>
    <w:lvl w:ilvl="0" w:tplc="9CF291A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07B0090"/>
    <w:multiLevelType w:val="hybridMultilevel"/>
    <w:tmpl w:val="19BA7660"/>
    <w:lvl w:ilvl="0" w:tplc="8786B3A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41720"/>
    <w:multiLevelType w:val="hybridMultilevel"/>
    <w:tmpl w:val="D14CC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E4576"/>
    <w:multiLevelType w:val="hybridMultilevel"/>
    <w:tmpl w:val="C39E2EE2"/>
    <w:lvl w:ilvl="0" w:tplc="F450502A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608"/>
    <w:rsid w:val="0000112E"/>
    <w:rsid w:val="000326C1"/>
    <w:rsid w:val="0005642F"/>
    <w:rsid w:val="00080A4B"/>
    <w:rsid w:val="000864C4"/>
    <w:rsid w:val="000D3907"/>
    <w:rsid w:val="001149B1"/>
    <w:rsid w:val="00146C3C"/>
    <w:rsid w:val="00164876"/>
    <w:rsid w:val="0018480A"/>
    <w:rsid w:val="001C7C78"/>
    <w:rsid w:val="001D1E53"/>
    <w:rsid w:val="00212581"/>
    <w:rsid w:val="00217902"/>
    <w:rsid w:val="002467FA"/>
    <w:rsid w:val="002525F5"/>
    <w:rsid w:val="00261A18"/>
    <w:rsid w:val="0027684E"/>
    <w:rsid w:val="002C4DDB"/>
    <w:rsid w:val="002D0702"/>
    <w:rsid w:val="0031769F"/>
    <w:rsid w:val="0035067F"/>
    <w:rsid w:val="003901D9"/>
    <w:rsid w:val="003A390C"/>
    <w:rsid w:val="003B57E6"/>
    <w:rsid w:val="003D54DF"/>
    <w:rsid w:val="003E564B"/>
    <w:rsid w:val="00422B18"/>
    <w:rsid w:val="00440A33"/>
    <w:rsid w:val="0047735C"/>
    <w:rsid w:val="004B49B2"/>
    <w:rsid w:val="004E2171"/>
    <w:rsid w:val="004F3830"/>
    <w:rsid w:val="004F491A"/>
    <w:rsid w:val="005301DF"/>
    <w:rsid w:val="00563295"/>
    <w:rsid w:val="00597316"/>
    <w:rsid w:val="005A1441"/>
    <w:rsid w:val="005E2505"/>
    <w:rsid w:val="00603DFC"/>
    <w:rsid w:val="00616864"/>
    <w:rsid w:val="0063462F"/>
    <w:rsid w:val="00675C98"/>
    <w:rsid w:val="0069673B"/>
    <w:rsid w:val="006B75D8"/>
    <w:rsid w:val="006C5EB3"/>
    <w:rsid w:val="006D01B8"/>
    <w:rsid w:val="006D49E7"/>
    <w:rsid w:val="007071A8"/>
    <w:rsid w:val="00707C14"/>
    <w:rsid w:val="00717272"/>
    <w:rsid w:val="00760E4B"/>
    <w:rsid w:val="0076640C"/>
    <w:rsid w:val="00767C60"/>
    <w:rsid w:val="00777927"/>
    <w:rsid w:val="007D1701"/>
    <w:rsid w:val="007D5CBF"/>
    <w:rsid w:val="007E4470"/>
    <w:rsid w:val="007F5F9D"/>
    <w:rsid w:val="00803D20"/>
    <w:rsid w:val="00821526"/>
    <w:rsid w:val="0082470D"/>
    <w:rsid w:val="008410BA"/>
    <w:rsid w:val="00845319"/>
    <w:rsid w:val="00860AD4"/>
    <w:rsid w:val="008627D2"/>
    <w:rsid w:val="0086400E"/>
    <w:rsid w:val="00882A5B"/>
    <w:rsid w:val="0089455A"/>
    <w:rsid w:val="008E3F4A"/>
    <w:rsid w:val="009039FD"/>
    <w:rsid w:val="00910989"/>
    <w:rsid w:val="00912DB4"/>
    <w:rsid w:val="00940FE1"/>
    <w:rsid w:val="00982299"/>
    <w:rsid w:val="00992629"/>
    <w:rsid w:val="009B75CD"/>
    <w:rsid w:val="009C0DD9"/>
    <w:rsid w:val="009D3CC3"/>
    <w:rsid w:val="009D78D2"/>
    <w:rsid w:val="009E049D"/>
    <w:rsid w:val="009E2E6F"/>
    <w:rsid w:val="00A357B4"/>
    <w:rsid w:val="00A51AAD"/>
    <w:rsid w:val="00A82709"/>
    <w:rsid w:val="00AF5151"/>
    <w:rsid w:val="00B220EC"/>
    <w:rsid w:val="00B30754"/>
    <w:rsid w:val="00B36265"/>
    <w:rsid w:val="00B56A3A"/>
    <w:rsid w:val="00B6423A"/>
    <w:rsid w:val="00B759BF"/>
    <w:rsid w:val="00B77C12"/>
    <w:rsid w:val="00B96293"/>
    <w:rsid w:val="00C213EC"/>
    <w:rsid w:val="00C23463"/>
    <w:rsid w:val="00C4430D"/>
    <w:rsid w:val="00C66E73"/>
    <w:rsid w:val="00C67221"/>
    <w:rsid w:val="00CB2B23"/>
    <w:rsid w:val="00CE61D0"/>
    <w:rsid w:val="00D014E1"/>
    <w:rsid w:val="00D1453D"/>
    <w:rsid w:val="00D33B6F"/>
    <w:rsid w:val="00D565AC"/>
    <w:rsid w:val="00D81540"/>
    <w:rsid w:val="00DD4EE5"/>
    <w:rsid w:val="00DD515F"/>
    <w:rsid w:val="00DF3E77"/>
    <w:rsid w:val="00E023B5"/>
    <w:rsid w:val="00E33169"/>
    <w:rsid w:val="00E6471B"/>
    <w:rsid w:val="00E6528C"/>
    <w:rsid w:val="00E76D2C"/>
    <w:rsid w:val="00EA3608"/>
    <w:rsid w:val="00EC651F"/>
    <w:rsid w:val="00EC6A3E"/>
    <w:rsid w:val="00EF6910"/>
    <w:rsid w:val="00F05E2C"/>
    <w:rsid w:val="00F070AB"/>
    <w:rsid w:val="00F11305"/>
    <w:rsid w:val="00F12ADA"/>
    <w:rsid w:val="00F4605D"/>
    <w:rsid w:val="00F625BE"/>
    <w:rsid w:val="00F70256"/>
    <w:rsid w:val="00F7274D"/>
    <w:rsid w:val="00F95333"/>
    <w:rsid w:val="00FA0C58"/>
    <w:rsid w:val="00FA11BE"/>
    <w:rsid w:val="00FA1911"/>
    <w:rsid w:val="00FA5997"/>
    <w:rsid w:val="00FC4E74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oNotEmbedSmartTags/>
  <w:decimalSymbol w:val="."/>
  <w:listSeparator w:val=","/>
  <w14:docId w14:val="1D966492"/>
  <w15:docId w15:val="{6F47AD84-AB5B-4BE0-86E6-320BFFB4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616864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16864"/>
    <w:rPr>
      <w:rFonts w:eastAsiaTheme="minorEastAsia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40A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0A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0A3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0A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0A33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F11305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3E7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F3E7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D1E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E5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D1E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E5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565AC"/>
    <w:pPr>
      <w:ind w:left="720"/>
      <w:contextualSpacing/>
    </w:pPr>
  </w:style>
  <w:style w:type="table" w:styleId="TableGrid">
    <w:name w:val="Table Grid"/>
    <w:basedOn w:val="TableNormal"/>
    <w:uiPriority w:val="59"/>
    <w:rsid w:val="00777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image" Target="media/image4.jpeg"/><Relationship Id="rId26" Type="http://schemas.openxmlformats.org/officeDocument/2006/relationships/image" Target="media/image10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18.jpeg"/><Relationship Id="rId42" Type="http://schemas.openxmlformats.org/officeDocument/2006/relationships/hyperlink" Target="http://alchemybaking.blogspot.com/2011/03/my-favorite-white-cupcakes.html" TargetMode="External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3.jpeg"/><Relationship Id="rId25" Type="http://schemas.openxmlformats.org/officeDocument/2006/relationships/hyperlink" Target="https://byronsmuse.wordpress.com/2015/06/12/claude-monet-poppies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5.tmp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jpeg"/><Relationship Id="rId41" Type="http://schemas.openxmlformats.org/officeDocument/2006/relationships/hyperlink" Target="https://creativecommons.org/licenses/by-nc-sa/3.0/" TargetMode="External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hyperlink" Target="https://www.publicdomainpictures.net/en/view-image.php?image=311346&amp;picture=happy-birthday-greetings-background" TargetMode="External"/><Relationship Id="rId40" Type="http://schemas.openxmlformats.org/officeDocument/2006/relationships/hyperlink" Target="http://alchemybaking.blogspot.com/2011/03/my-favorite-white-cupcakes.html" TargetMode="External"/><Relationship Id="rId45" Type="http://schemas.openxmlformats.org/officeDocument/2006/relationships/image" Target="media/image24.tmp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28.jpe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5.png"/><Relationship Id="rId44" Type="http://schemas.openxmlformats.org/officeDocument/2006/relationships/image" Target="media/image23.tmp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https://creativecommons.org/licenses/by-nc-sa/3.0/" TargetMode="External"/><Relationship Id="rId48" Type="http://schemas.openxmlformats.org/officeDocument/2006/relationships/image" Target="media/image27.jpeg"/><Relationship Id="rId8" Type="http://schemas.openxmlformats.org/officeDocument/2006/relationships/webSettings" Target="webSettings.xml"/><Relationship Id="rId51" Type="http://schemas.openxmlformats.org/officeDocument/2006/relationships/image" Target="media/image30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3\AppData\Roaming\Microsoft\Templates\Weekly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977ACCE5FF34FA1BA05209205B65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CB9D9-473E-44E2-A3EC-6D0F35EA29A7}"/>
      </w:docPartPr>
      <w:docPartBody>
        <w:p w:rsidR="00CF7BF1" w:rsidRDefault="00CF7BF1">
          <w:pPr>
            <w:pStyle w:val="C977ACCE5FF34FA1BA05209205B65824"/>
          </w:pPr>
          <w:r w:rsidRPr="00C1212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DokChampa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743"/>
    <w:rsid w:val="000E5743"/>
    <w:rsid w:val="005271CB"/>
    <w:rsid w:val="00651D6E"/>
    <w:rsid w:val="006621D0"/>
    <w:rsid w:val="00863060"/>
    <w:rsid w:val="008F1B60"/>
    <w:rsid w:val="0093278F"/>
    <w:rsid w:val="00B70418"/>
    <w:rsid w:val="00BC6B4E"/>
    <w:rsid w:val="00BE4261"/>
    <w:rsid w:val="00CF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5743"/>
    <w:rPr>
      <w:color w:val="808080"/>
    </w:rPr>
  </w:style>
  <w:style w:type="paragraph" w:customStyle="1" w:styleId="C977ACCE5FF34FA1BA05209205B65824">
    <w:name w:val="C977ACCE5FF34FA1BA05209205B65824"/>
  </w:style>
  <w:style w:type="paragraph" w:customStyle="1" w:styleId="4DF49002613C4D7DB58CDFB2DF9471AC">
    <w:name w:val="4DF49002613C4D7DB58CDFB2DF9471AC"/>
  </w:style>
  <w:style w:type="paragraph" w:customStyle="1" w:styleId="E13FCE8D77774D0E93DCA5791683A35E">
    <w:name w:val="E13FCE8D77774D0E93DCA5791683A35E"/>
    <w:rsid w:val="000E5743"/>
  </w:style>
  <w:style w:type="paragraph" w:customStyle="1" w:styleId="5C225143CC8A4DAE866D71351DD5B956">
    <w:name w:val="5C225143CC8A4DAE866D71351DD5B956"/>
    <w:rsid w:val="000E5743"/>
  </w:style>
  <w:style w:type="paragraph" w:customStyle="1" w:styleId="2CD84490AB7E4E949377FB1C63B1AFFC">
    <w:name w:val="2CD84490AB7E4E949377FB1C63B1AFFC"/>
    <w:rsid w:val="000E57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C456D5-F8F8-4679-947A-67B7603B8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newsletter</Template>
  <TotalTime>1</TotalTime>
  <Pages>1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McCann Erickson</Company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/>
  <dc:creator>PC3</dc:creator>
  <cp:keywords/>
  <dc:description/>
  <cp:lastModifiedBy>Sanjay Jagota</cp:lastModifiedBy>
  <cp:revision>3</cp:revision>
  <cp:lastPrinted>2020-09-03T12:03:00Z</cp:lastPrinted>
  <dcterms:created xsi:type="dcterms:W3CDTF">2020-09-03T12:18:00Z</dcterms:created>
  <dcterms:modified xsi:type="dcterms:W3CDTF">2020-09-03T12:18:00Z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