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7E1F3D" w14:textId="7383A598" w:rsidR="0082470D" w:rsidRDefault="001E1424">
      <w:r w:rsidRPr="003901D9">
        <w:rPr>
          <w:rFonts w:ascii="Arial" w:hAnsi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CD752AF" wp14:editId="5F9A9770">
                <wp:simplePos x="0" y="0"/>
                <wp:positionH relativeFrom="page">
                  <wp:posOffset>-33411</wp:posOffset>
                </wp:positionH>
                <wp:positionV relativeFrom="page">
                  <wp:posOffset>15240</wp:posOffset>
                </wp:positionV>
                <wp:extent cx="8343900" cy="1463040"/>
                <wp:effectExtent l="0" t="0" r="0" b="3810"/>
                <wp:wrapTight wrapText="bothSides">
                  <wp:wrapPolygon edited="0">
                    <wp:start x="0" y="0"/>
                    <wp:lineTo x="0" y="21375"/>
                    <wp:lineTo x="21551" y="21375"/>
                    <wp:lineTo x="21551" y="0"/>
                    <wp:lineTo x="0" y="0"/>
                  </wp:wrapPolygon>
                </wp:wrapTight>
                <wp:docPr id="19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43900" cy="14630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B4AC3" id="Rectangle 19" o:spid="_x0000_s1026" style="position:absolute;margin-left:-2.65pt;margin-top:1.2pt;width:657pt;height:115.2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" fillcolor="red" stroked="f">
                <v:textbox inset=",7.2pt,,7.2pt"/>
                <w10:wrap type="tight" anchorx="page" anchory="page"/>
              </v:rect>
            </w:pict>
          </mc:Fallback>
        </mc:AlternateContent>
      </w:r>
      <w:r w:rsidRPr="00597F1D">
        <w:rPr>
          <w:noProof/>
        </w:rPr>
        <w:drawing>
          <wp:anchor distT="0" distB="0" distL="114300" distR="114300" simplePos="0" relativeHeight="251776000" behindDoc="0" locked="0" layoutInCell="1" allowOverlap="1" wp14:anchorId="29CD3B1E" wp14:editId="1B160725">
            <wp:simplePos x="0" y="0"/>
            <wp:positionH relativeFrom="margin">
              <wp:posOffset>1537854</wp:posOffset>
            </wp:positionH>
            <wp:positionV relativeFrom="paragraph">
              <wp:posOffset>-778683</wp:posOffset>
            </wp:positionV>
            <wp:extent cx="731520" cy="6934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7F1D">
        <w:rPr>
          <w:noProof/>
        </w:rPr>
        <w:drawing>
          <wp:anchor distT="0" distB="0" distL="114300" distR="114300" simplePos="0" relativeHeight="251774976" behindDoc="0" locked="0" layoutInCell="1" allowOverlap="1" wp14:anchorId="31CD6C3E" wp14:editId="5F2B1F02">
            <wp:simplePos x="0" y="0"/>
            <wp:positionH relativeFrom="column">
              <wp:posOffset>-130232</wp:posOffset>
            </wp:positionH>
            <wp:positionV relativeFrom="paragraph">
              <wp:posOffset>-786303</wp:posOffset>
            </wp:positionV>
            <wp:extent cx="747597" cy="7086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97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7F1D">
        <w:rPr>
          <w:noProof/>
        </w:rPr>
        <w:drawing>
          <wp:anchor distT="0" distB="0" distL="114300" distR="114300" simplePos="0" relativeHeight="251777024" behindDoc="0" locked="0" layoutInCell="1" allowOverlap="1" wp14:anchorId="6E64BFE9" wp14:editId="6593DB18">
            <wp:simplePos x="0" y="0"/>
            <wp:positionH relativeFrom="margin">
              <wp:posOffset>286096</wp:posOffset>
            </wp:positionH>
            <wp:positionV relativeFrom="paragraph">
              <wp:posOffset>-794312</wp:posOffset>
            </wp:positionV>
            <wp:extent cx="810542" cy="708660"/>
            <wp:effectExtent l="0" t="0" r="889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42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7F1D">
        <w:rPr>
          <w:noProof/>
        </w:rPr>
        <w:drawing>
          <wp:anchor distT="0" distB="0" distL="114300" distR="114300" simplePos="0" relativeHeight="251778048" behindDoc="0" locked="0" layoutInCell="1" allowOverlap="1" wp14:anchorId="1DE0F635" wp14:editId="09EA97EF">
            <wp:simplePos x="0" y="0"/>
            <wp:positionH relativeFrom="margin">
              <wp:posOffset>997527</wp:posOffset>
            </wp:positionH>
            <wp:positionV relativeFrom="paragraph">
              <wp:posOffset>-775855</wp:posOffset>
            </wp:positionV>
            <wp:extent cx="847898" cy="692981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50" cy="69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AF9">
        <w:rPr>
          <w:rFonts w:ascii="Arial" w:hAnsi="Arial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C5AA383" wp14:editId="58B4F4F1">
                <wp:simplePos x="0" y="0"/>
                <wp:positionH relativeFrom="page">
                  <wp:align>center</wp:align>
                </wp:positionH>
                <wp:positionV relativeFrom="paragraph">
                  <wp:posOffset>-105988</wp:posOffset>
                </wp:positionV>
                <wp:extent cx="5313680" cy="581025"/>
                <wp:effectExtent l="0" t="0" r="0" b="9525"/>
                <wp:wrapNone/>
                <wp:docPr id="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368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94FD23" w14:textId="77777777" w:rsidR="00F46B0B" w:rsidRPr="007E181F" w:rsidRDefault="00F46B0B" w:rsidP="00FF6A9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E181F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The Bric-a-Brac Newsletter</w:t>
                            </w:r>
                          </w:p>
                          <w:p w14:paraId="45C002D4" w14:textId="77777777" w:rsidR="00F46B0B" w:rsidRPr="003B57E6" w:rsidRDefault="00F46B0B" w:rsidP="00FF6A98">
                            <w:pPr>
                              <w:pStyle w:val="CompanyNam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5AA383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0;margin-top:-8.35pt;width:418.4pt;height:45.75pt;z-index:2517739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" filled="f" stroked="f">
                <v:textbox>
                  <w:txbxContent>
                    <w:p w14:paraId="4394FD23" w14:textId="77777777" w:rsidR="00F46B0B" w:rsidRPr="007E181F" w:rsidRDefault="00F46B0B" w:rsidP="00FF6A9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7E181F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The Bric-a-Brac Newsletter</w:t>
                      </w:r>
                    </w:p>
                    <w:p w14:paraId="45C002D4" w14:textId="77777777" w:rsidR="00F46B0B" w:rsidRPr="003B57E6" w:rsidRDefault="00F46B0B" w:rsidP="00FF6A98">
                      <w:pPr>
                        <w:pStyle w:val="CompanyNam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F6A98">
        <w:rPr>
          <w:rFonts w:ascii="Arial" w:hAnsi="Arial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DD4AB6" wp14:editId="0DDC07A9">
                <wp:simplePos x="0" y="0"/>
                <wp:positionH relativeFrom="margin">
                  <wp:posOffset>594360</wp:posOffset>
                </wp:positionH>
                <wp:positionV relativeFrom="paragraph">
                  <wp:posOffset>190500</wp:posOffset>
                </wp:positionV>
                <wp:extent cx="5313680" cy="581025"/>
                <wp:effectExtent l="0" t="0" r="0" b="9525"/>
                <wp:wrapNone/>
                <wp:docPr id="2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368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AE2F69" w14:textId="77777777" w:rsidR="00F46B0B" w:rsidRPr="00FF6A98" w:rsidRDefault="00F46B0B" w:rsidP="00597F1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FF6A98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The Bric-a-Brac Newsletter</w:t>
                            </w:r>
                          </w:p>
                          <w:p w14:paraId="0670F369" w14:textId="31636435" w:rsidR="00F46B0B" w:rsidRPr="003B57E6" w:rsidRDefault="00F46B0B" w:rsidP="003B57E6">
                            <w:pPr>
                              <w:pStyle w:val="CompanyNam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D4AB6" id="_x0000_s1027" type="#_x0000_t202" style="position:absolute;margin-left:46.8pt;margin-top:15pt;width:418.4pt;height:45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" filled="f" stroked="f">
                <v:textbox>
                  <w:txbxContent>
                    <w:p w14:paraId="29AE2F69" w14:textId="77777777" w:rsidR="00F46B0B" w:rsidRPr="00FF6A98" w:rsidRDefault="00F46B0B" w:rsidP="00597F1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FF6A98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The Bric-a-Brac Newsletter</w:t>
                      </w:r>
                    </w:p>
                    <w:p w14:paraId="0670F369" w14:textId="31636435" w:rsidR="00F46B0B" w:rsidRPr="003B57E6" w:rsidRDefault="00F46B0B" w:rsidP="003B57E6">
                      <w:pPr>
                        <w:pStyle w:val="CompanyName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814AE4" w14:textId="1C74B773" w:rsidR="0082470D" w:rsidRDefault="001E1424">
      <w:r w:rsidRPr="000E58A1">
        <w:drawing>
          <wp:anchor distT="0" distB="0" distL="114300" distR="114300" simplePos="0" relativeHeight="251779072" behindDoc="0" locked="0" layoutInCell="1" allowOverlap="1" wp14:anchorId="23A1F7CD" wp14:editId="3AF0D601">
            <wp:simplePos x="0" y="0"/>
            <wp:positionH relativeFrom="margin">
              <wp:posOffset>3680118</wp:posOffset>
            </wp:positionH>
            <wp:positionV relativeFrom="paragraph">
              <wp:posOffset>162267</wp:posOffset>
            </wp:positionV>
            <wp:extent cx="3354656" cy="2154617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69" b="9282"/>
                    <a:stretch/>
                  </pic:blipFill>
                  <pic:spPr bwMode="auto">
                    <a:xfrm>
                      <a:off x="0" y="0"/>
                      <a:ext cx="3354656" cy="2154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1322BD" w14:textId="3D49A19F" w:rsidR="00760E4B" w:rsidRPr="004407A2" w:rsidRDefault="00760E4B" w:rsidP="004407A2">
      <w:pPr>
        <w:pStyle w:val="NewsletterHeadline"/>
        <w:rPr>
          <w:i/>
          <w:iCs/>
          <w:color w:val="984806" w:themeColor="accent6" w:themeShade="80"/>
        </w:rPr>
        <w:sectPr w:rsidR="00760E4B" w:rsidRPr="004407A2" w:rsidSect="00760E4B">
          <w:headerReference w:type="default" r:id="rId14"/>
          <w:footerReference w:type="default" r:id="rId15"/>
          <w:pgSz w:w="12240" w:h="15840"/>
          <w:pgMar w:top="1440" w:right="630" w:bottom="1440" w:left="720" w:header="720" w:footer="720" w:gutter="0"/>
          <w:cols w:space="720"/>
        </w:sectPr>
      </w:pPr>
    </w:p>
    <w:p w14:paraId="48E886F9" w14:textId="2A705F4A" w:rsidR="0097511C" w:rsidRPr="00635586" w:rsidRDefault="00FF6A98" w:rsidP="00101C57">
      <w:pPr>
        <w:pStyle w:val="NewsletterBody"/>
        <w:jc w:val="left"/>
        <w:rPr>
          <w:b/>
          <w:bCs/>
          <w:i/>
          <w:iCs/>
          <w:color w:val="1F497D" w:themeColor="text2"/>
          <w:sz w:val="36"/>
          <w:szCs w:val="36"/>
          <w:u w:val="single"/>
        </w:rPr>
      </w:pPr>
      <w:r w:rsidRPr="00635586">
        <w:rPr>
          <w:b/>
          <w:bCs/>
          <w:i/>
          <w:iCs/>
          <w:color w:val="1F497D" w:themeColor="text2"/>
          <w:sz w:val="36"/>
          <w:szCs w:val="36"/>
          <w:u w:val="single"/>
        </w:rPr>
        <w:t>November</w:t>
      </w:r>
      <w:r w:rsidR="004407A2" w:rsidRPr="00635586">
        <w:rPr>
          <w:b/>
          <w:bCs/>
          <w:i/>
          <w:iCs/>
          <w:color w:val="1F497D" w:themeColor="text2"/>
          <w:sz w:val="36"/>
          <w:szCs w:val="36"/>
          <w:u w:val="single"/>
        </w:rPr>
        <w:t xml:space="preserve"> Newsletter</w:t>
      </w:r>
      <w:r w:rsidR="00101C57" w:rsidRPr="00635586">
        <w:rPr>
          <w:b/>
          <w:bCs/>
          <w:i/>
          <w:iCs/>
          <w:color w:val="1F497D" w:themeColor="text2"/>
          <w:sz w:val="36"/>
          <w:szCs w:val="36"/>
          <w:u w:val="single"/>
        </w:rPr>
        <w:br/>
      </w:r>
    </w:p>
    <w:p w14:paraId="51FE5964" w14:textId="0F365E9F" w:rsidR="0097511C" w:rsidRPr="00635586" w:rsidRDefault="00101C57" w:rsidP="00101C57">
      <w:pPr>
        <w:pStyle w:val="CompanyName"/>
        <w:rPr>
          <w:b w:val="0"/>
          <w:bCs/>
          <w:color w:val="1F497D" w:themeColor="text2"/>
          <w:sz w:val="32"/>
          <w:szCs w:val="32"/>
        </w:rPr>
      </w:pPr>
      <w:r w:rsidRPr="00635586">
        <w:rPr>
          <w:b w:val="0"/>
          <w:bCs/>
          <w:color w:val="1F497D" w:themeColor="text2"/>
          <w:sz w:val="32"/>
          <w:szCs w:val="32"/>
        </w:rPr>
        <w:t>Hello Novembe</w:t>
      </w:r>
      <w:r w:rsidR="00630C69" w:rsidRPr="00635586">
        <w:rPr>
          <w:b w:val="0"/>
          <w:bCs/>
          <w:color w:val="1F497D" w:themeColor="text2"/>
          <w:sz w:val="32"/>
          <w:szCs w:val="32"/>
        </w:rPr>
        <w:t xml:space="preserve">r! </w:t>
      </w:r>
      <w:r w:rsidR="00451AF2" w:rsidRPr="00635586">
        <w:rPr>
          <w:b w:val="0"/>
          <w:bCs/>
          <w:color w:val="1F497D" w:themeColor="text2"/>
          <w:sz w:val="32"/>
          <w:szCs w:val="32"/>
        </w:rPr>
        <w:t xml:space="preserve">We hope you have all been keeping </w:t>
      </w:r>
      <w:r w:rsidR="007E181F" w:rsidRPr="00635586">
        <w:rPr>
          <w:b w:val="0"/>
          <w:bCs/>
          <w:color w:val="1F497D" w:themeColor="text2"/>
          <w:sz w:val="32"/>
          <w:szCs w:val="32"/>
        </w:rPr>
        <w:t xml:space="preserve">well and safe. </w:t>
      </w:r>
    </w:p>
    <w:p w14:paraId="7446D109" w14:textId="2653805B" w:rsidR="007E181F" w:rsidRPr="00635586" w:rsidRDefault="007E181F" w:rsidP="00101C57">
      <w:pPr>
        <w:pStyle w:val="CompanyName"/>
        <w:rPr>
          <w:b w:val="0"/>
          <w:bCs/>
          <w:color w:val="1F497D" w:themeColor="text2"/>
          <w:sz w:val="32"/>
          <w:szCs w:val="32"/>
        </w:rPr>
      </w:pPr>
    </w:p>
    <w:p w14:paraId="437B1FE4" w14:textId="173F3AC4" w:rsidR="007E181F" w:rsidRPr="00635586" w:rsidRDefault="007E181F" w:rsidP="00101C57">
      <w:pPr>
        <w:pStyle w:val="CompanyName"/>
        <w:rPr>
          <w:b w:val="0"/>
          <w:bCs/>
          <w:color w:val="1F497D" w:themeColor="text2"/>
          <w:sz w:val="32"/>
          <w:szCs w:val="32"/>
        </w:rPr>
      </w:pPr>
      <w:r w:rsidRPr="00635586">
        <w:rPr>
          <w:b w:val="0"/>
          <w:bCs/>
          <w:color w:val="1F497D" w:themeColor="text2"/>
          <w:sz w:val="32"/>
          <w:szCs w:val="32"/>
        </w:rPr>
        <w:t>We are excited to share with you, what we have been up to this last month and our plans for the</w:t>
      </w:r>
      <w:r w:rsidR="002F0430" w:rsidRPr="00635586">
        <w:rPr>
          <w:b w:val="0"/>
          <w:bCs/>
          <w:color w:val="1F497D" w:themeColor="text2"/>
          <w:sz w:val="32"/>
          <w:szCs w:val="32"/>
        </w:rPr>
        <w:t xml:space="preserve"> month ahead…</w:t>
      </w:r>
    </w:p>
    <w:p w14:paraId="4029F0BC" w14:textId="15CE6410" w:rsidR="007E181F" w:rsidRPr="007E181F" w:rsidRDefault="00B618A6" w:rsidP="00101C57">
      <w:pPr>
        <w:pStyle w:val="CompanyName"/>
        <w:rPr>
          <w:b w:val="0"/>
          <w:bCs/>
          <w:color w:val="000000" w:themeColor="text1"/>
          <w:sz w:val="28"/>
          <w:szCs w:val="28"/>
        </w:rPr>
      </w:pPr>
      <w:r w:rsidRPr="00E6232F"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5A5034F3" wp14:editId="4AAC70FD">
                <wp:simplePos x="0" y="0"/>
                <wp:positionH relativeFrom="column">
                  <wp:posOffset>-145473</wp:posOffset>
                </wp:positionH>
                <wp:positionV relativeFrom="paragraph">
                  <wp:posOffset>487160</wp:posOffset>
                </wp:positionV>
                <wp:extent cx="3663950" cy="2098675"/>
                <wp:effectExtent l="0" t="0" r="12700" b="158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0" cy="209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E23F8" w14:textId="77777777" w:rsidR="00F46B0B" w:rsidRPr="00635586" w:rsidRDefault="00F46B0B" w:rsidP="00E6232F">
                            <w:pPr>
                              <w:pStyle w:val="CompanyName"/>
                              <w:rPr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635586">
                              <w:rPr>
                                <w:color w:val="1F497D" w:themeColor="text2"/>
                                <w:sz w:val="32"/>
                                <w:szCs w:val="32"/>
                              </w:rPr>
                              <w:t>Dates for the Diary:</w:t>
                            </w:r>
                          </w:p>
                          <w:p w14:paraId="262F7424" w14:textId="0A006CE4" w:rsidR="00F46B0B" w:rsidRPr="00635586" w:rsidRDefault="00F46B0B" w:rsidP="00E6232F">
                            <w:pPr>
                              <w:pStyle w:val="CompanyName"/>
                              <w:rPr>
                                <w:b w:val="0"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635586">
                              <w:rPr>
                                <w:color w:val="1F497D" w:themeColor="text2"/>
                                <w:sz w:val="32"/>
                                <w:szCs w:val="32"/>
                              </w:rPr>
                              <w:br/>
                            </w:r>
                            <w:r w:rsidRPr="00635586">
                              <w:rPr>
                                <w:b w:val="0"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  <w:t>Sun 1</w:t>
                            </w:r>
                            <w:r w:rsidRPr="00635586">
                              <w:rPr>
                                <w:b w:val="0"/>
                                <w:bCs/>
                                <w:color w:val="1F497D" w:themeColor="text2"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 w:rsidRPr="00635586">
                              <w:rPr>
                                <w:b w:val="0"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Nov – All Saints Day </w:t>
                            </w:r>
                          </w:p>
                          <w:p w14:paraId="4F99E6EE" w14:textId="3EFE9496" w:rsidR="00F46B0B" w:rsidRPr="00635586" w:rsidRDefault="00F46B0B" w:rsidP="00E6232F">
                            <w:pPr>
                              <w:pStyle w:val="CompanyName"/>
                              <w:rPr>
                                <w:b w:val="0"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635586">
                              <w:rPr>
                                <w:b w:val="0"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  <w:t>Sun 2</w:t>
                            </w:r>
                            <w:r w:rsidRPr="00635586">
                              <w:rPr>
                                <w:b w:val="0"/>
                                <w:bCs/>
                                <w:color w:val="1F497D" w:themeColor="text2"/>
                                <w:sz w:val="32"/>
                                <w:szCs w:val="32"/>
                                <w:vertAlign w:val="superscript"/>
                              </w:rPr>
                              <w:t>nd</w:t>
                            </w:r>
                            <w:r w:rsidRPr="00635586">
                              <w:rPr>
                                <w:b w:val="0"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Nov – All Souls Day</w:t>
                            </w:r>
                            <w:r w:rsidRPr="00635586">
                              <w:rPr>
                                <w:b w:val="0"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  <w:br/>
                              <w:t>Thurs 5</w:t>
                            </w:r>
                            <w:r w:rsidRPr="00635586">
                              <w:rPr>
                                <w:b w:val="0"/>
                                <w:bCs/>
                                <w:color w:val="1F497D" w:themeColor="text2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635586">
                              <w:rPr>
                                <w:b w:val="0"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Nov – Guy Fawkes Day </w:t>
                            </w:r>
                          </w:p>
                          <w:p w14:paraId="479714A9" w14:textId="3027D3DD" w:rsidR="00F46B0B" w:rsidRPr="00635586" w:rsidRDefault="00F46B0B" w:rsidP="00E6232F">
                            <w:pPr>
                              <w:pStyle w:val="CompanyName"/>
                              <w:rPr>
                                <w:b w:val="0"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635586">
                              <w:rPr>
                                <w:b w:val="0"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  <w:t>Sun 8</w:t>
                            </w:r>
                            <w:r w:rsidRPr="00635586">
                              <w:rPr>
                                <w:b w:val="0"/>
                                <w:bCs/>
                                <w:color w:val="1F497D" w:themeColor="text2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635586">
                              <w:rPr>
                                <w:b w:val="0"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Nov – Remembrance Sunday</w:t>
                            </w:r>
                          </w:p>
                          <w:p w14:paraId="02F79CCE" w14:textId="7DF8D452" w:rsidR="00F46B0B" w:rsidRPr="00635586" w:rsidRDefault="00F46B0B" w:rsidP="00E6232F">
                            <w:pPr>
                              <w:pStyle w:val="CompanyName"/>
                              <w:rPr>
                                <w:b w:val="0"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635586">
                              <w:rPr>
                                <w:b w:val="0"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  <w:t>Sun 29</w:t>
                            </w:r>
                            <w:r w:rsidRPr="00635586">
                              <w:rPr>
                                <w:b w:val="0"/>
                                <w:bCs/>
                                <w:color w:val="1F497D" w:themeColor="text2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635586">
                              <w:rPr>
                                <w:b w:val="0"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Nov - First Sunday of Advent </w:t>
                            </w:r>
                            <w:r w:rsidRPr="00635586">
                              <w:rPr>
                                <w:b w:val="0"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  <w:br/>
                              <w:t>Mon 30</w:t>
                            </w:r>
                            <w:r w:rsidRPr="00635586">
                              <w:rPr>
                                <w:b w:val="0"/>
                                <w:bCs/>
                                <w:color w:val="1F497D" w:themeColor="text2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635586">
                              <w:rPr>
                                <w:b w:val="0"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Nov – St Andrew’s Day </w:t>
                            </w:r>
                          </w:p>
                          <w:p w14:paraId="79A7CBFB" w14:textId="3B969A67" w:rsidR="00F46B0B" w:rsidRDefault="00F46B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034F3" id="Text Box 2" o:spid="_x0000_s1028" type="#_x0000_t202" style="position:absolute;margin-left:-11.45pt;margin-top:38.35pt;width:288.5pt;height:165.2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">
                <v:textbox>
                  <w:txbxContent>
                    <w:p w14:paraId="4D5E23F8" w14:textId="77777777" w:rsidR="00F46B0B" w:rsidRPr="00635586" w:rsidRDefault="00F46B0B" w:rsidP="00E6232F">
                      <w:pPr>
                        <w:pStyle w:val="CompanyName"/>
                        <w:rPr>
                          <w:color w:val="1F497D" w:themeColor="text2"/>
                          <w:sz w:val="32"/>
                          <w:szCs w:val="32"/>
                        </w:rPr>
                      </w:pPr>
                      <w:r w:rsidRPr="00635586">
                        <w:rPr>
                          <w:color w:val="1F497D" w:themeColor="text2"/>
                          <w:sz w:val="32"/>
                          <w:szCs w:val="32"/>
                        </w:rPr>
                        <w:t>Dates for the Diary:</w:t>
                      </w:r>
                    </w:p>
                    <w:p w14:paraId="262F7424" w14:textId="0A006CE4" w:rsidR="00F46B0B" w:rsidRPr="00635586" w:rsidRDefault="00F46B0B" w:rsidP="00E6232F">
                      <w:pPr>
                        <w:pStyle w:val="CompanyName"/>
                        <w:rPr>
                          <w:b w:val="0"/>
                          <w:bCs/>
                          <w:color w:val="1F497D" w:themeColor="text2"/>
                          <w:sz w:val="32"/>
                          <w:szCs w:val="32"/>
                        </w:rPr>
                      </w:pPr>
                      <w:r w:rsidRPr="00635586">
                        <w:rPr>
                          <w:color w:val="1F497D" w:themeColor="text2"/>
                          <w:sz w:val="32"/>
                          <w:szCs w:val="32"/>
                        </w:rPr>
                        <w:br/>
                      </w:r>
                      <w:r w:rsidRPr="00635586">
                        <w:rPr>
                          <w:b w:val="0"/>
                          <w:bCs/>
                          <w:color w:val="1F497D" w:themeColor="text2"/>
                          <w:sz w:val="32"/>
                          <w:szCs w:val="32"/>
                        </w:rPr>
                        <w:t>Sun 1</w:t>
                      </w:r>
                      <w:r w:rsidRPr="00635586">
                        <w:rPr>
                          <w:b w:val="0"/>
                          <w:bCs/>
                          <w:color w:val="1F497D" w:themeColor="text2"/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 w:rsidRPr="00635586">
                        <w:rPr>
                          <w:b w:val="0"/>
                          <w:bCs/>
                          <w:color w:val="1F497D" w:themeColor="text2"/>
                          <w:sz w:val="32"/>
                          <w:szCs w:val="32"/>
                        </w:rPr>
                        <w:t xml:space="preserve"> Nov – All Saints Day </w:t>
                      </w:r>
                    </w:p>
                    <w:p w14:paraId="4F99E6EE" w14:textId="3EFE9496" w:rsidR="00F46B0B" w:rsidRPr="00635586" w:rsidRDefault="00F46B0B" w:rsidP="00E6232F">
                      <w:pPr>
                        <w:pStyle w:val="CompanyName"/>
                        <w:rPr>
                          <w:b w:val="0"/>
                          <w:bCs/>
                          <w:color w:val="1F497D" w:themeColor="text2"/>
                          <w:sz w:val="32"/>
                          <w:szCs w:val="32"/>
                        </w:rPr>
                      </w:pPr>
                      <w:r w:rsidRPr="00635586">
                        <w:rPr>
                          <w:b w:val="0"/>
                          <w:bCs/>
                          <w:color w:val="1F497D" w:themeColor="text2"/>
                          <w:sz w:val="32"/>
                          <w:szCs w:val="32"/>
                        </w:rPr>
                        <w:t>Sun 2</w:t>
                      </w:r>
                      <w:r w:rsidRPr="00635586">
                        <w:rPr>
                          <w:b w:val="0"/>
                          <w:bCs/>
                          <w:color w:val="1F497D" w:themeColor="text2"/>
                          <w:sz w:val="32"/>
                          <w:szCs w:val="32"/>
                          <w:vertAlign w:val="superscript"/>
                        </w:rPr>
                        <w:t>nd</w:t>
                      </w:r>
                      <w:r w:rsidRPr="00635586">
                        <w:rPr>
                          <w:b w:val="0"/>
                          <w:bCs/>
                          <w:color w:val="1F497D" w:themeColor="text2"/>
                          <w:sz w:val="32"/>
                          <w:szCs w:val="32"/>
                        </w:rPr>
                        <w:t xml:space="preserve"> Nov – All Souls Day</w:t>
                      </w:r>
                      <w:r w:rsidRPr="00635586">
                        <w:rPr>
                          <w:b w:val="0"/>
                          <w:bCs/>
                          <w:color w:val="1F497D" w:themeColor="text2"/>
                          <w:sz w:val="32"/>
                          <w:szCs w:val="32"/>
                        </w:rPr>
                        <w:br/>
                        <w:t>Thurs 5</w:t>
                      </w:r>
                      <w:r w:rsidRPr="00635586">
                        <w:rPr>
                          <w:b w:val="0"/>
                          <w:bCs/>
                          <w:color w:val="1F497D" w:themeColor="text2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635586">
                        <w:rPr>
                          <w:b w:val="0"/>
                          <w:bCs/>
                          <w:color w:val="1F497D" w:themeColor="text2"/>
                          <w:sz w:val="32"/>
                          <w:szCs w:val="32"/>
                        </w:rPr>
                        <w:t xml:space="preserve"> Nov – Guy Fawkes Day </w:t>
                      </w:r>
                    </w:p>
                    <w:p w14:paraId="479714A9" w14:textId="3027D3DD" w:rsidR="00F46B0B" w:rsidRPr="00635586" w:rsidRDefault="00F46B0B" w:rsidP="00E6232F">
                      <w:pPr>
                        <w:pStyle w:val="CompanyName"/>
                        <w:rPr>
                          <w:b w:val="0"/>
                          <w:bCs/>
                          <w:color w:val="1F497D" w:themeColor="text2"/>
                          <w:sz w:val="32"/>
                          <w:szCs w:val="32"/>
                        </w:rPr>
                      </w:pPr>
                      <w:r w:rsidRPr="00635586">
                        <w:rPr>
                          <w:b w:val="0"/>
                          <w:bCs/>
                          <w:color w:val="1F497D" w:themeColor="text2"/>
                          <w:sz w:val="32"/>
                          <w:szCs w:val="32"/>
                        </w:rPr>
                        <w:t>Sun 8</w:t>
                      </w:r>
                      <w:r w:rsidRPr="00635586">
                        <w:rPr>
                          <w:b w:val="0"/>
                          <w:bCs/>
                          <w:color w:val="1F497D" w:themeColor="text2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635586">
                        <w:rPr>
                          <w:b w:val="0"/>
                          <w:bCs/>
                          <w:color w:val="1F497D" w:themeColor="text2"/>
                          <w:sz w:val="32"/>
                          <w:szCs w:val="32"/>
                        </w:rPr>
                        <w:t xml:space="preserve"> Nov – Remembrance Sunday</w:t>
                      </w:r>
                    </w:p>
                    <w:p w14:paraId="02F79CCE" w14:textId="7DF8D452" w:rsidR="00F46B0B" w:rsidRPr="00635586" w:rsidRDefault="00F46B0B" w:rsidP="00E6232F">
                      <w:pPr>
                        <w:pStyle w:val="CompanyName"/>
                        <w:rPr>
                          <w:b w:val="0"/>
                          <w:bCs/>
                          <w:color w:val="1F497D" w:themeColor="text2"/>
                          <w:sz w:val="32"/>
                          <w:szCs w:val="32"/>
                        </w:rPr>
                      </w:pPr>
                      <w:r w:rsidRPr="00635586">
                        <w:rPr>
                          <w:b w:val="0"/>
                          <w:bCs/>
                          <w:color w:val="1F497D" w:themeColor="text2"/>
                          <w:sz w:val="32"/>
                          <w:szCs w:val="32"/>
                        </w:rPr>
                        <w:t>Sun 29</w:t>
                      </w:r>
                      <w:r w:rsidRPr="00635586">
                        <w:rPr>
                          <w:b w:val="0"/>
                          <w:bCs/>
                          <w:color w:val="1F497D" w:themeColor="text2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635586">
                        <w:rPr>
                          <w:b w:val="0"/>
                          <w:bCs/>
                          <w:color w:val="1F497D" w:themeColor="text2"/>
                          <w:sz w:val="32"/>
                          <w:szCs w:val="32"/>
                        </w:rPr>
                        <w:t xml:space="preserve"> Nov - First Sunday of Advent </w:t>
                      </w:r>
                      <w:r w:rsidRPr="00635586">
                        <w:rPr>
                          <w:b w:val="0"/>
                          <w:bCs/>
                          <w:color w:val="1F497D" w:themeColor="text2"/>
                          <w:sz w:val="32"/>
                          <w:szCs w:val="32"/>
                        </w:rPr>
                        <w:br/>
                        <w:t>Mon 30</w:t>
                      </w:r>
                      <w:r w:rsidRPr="00635586">
                        <w:rPr>
                          <w:b w:val="0"/>
                          <w:bCs/>
                          <w:color w:val="1F497D" w:themeColor="text2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635586">
                        <w:rPr>
                          <w:b w:val="0"/>
                          <w:bCs/>
                          <w:color w:val="1F497D" w:themeColor="text2"/>
                          <w:sz w:val="32"/>
                          <w:szCs w:val="32"/>
                        </w:rPr>
                        <w:t xml:space="preserve"> Nov – St Andrew’s Day </w:t>
                      </w:r>
                    </w:p>
                    <w:p w14:paraId="79A7CBFB" w14:textId="3B969A67" w:rsidR="00F46B0B" w:rsidRDefault="00F46B0B"/>
                  </w:txbxContent>
                </v:textbox>
                <w10:wrap type="square"/>
              </v:shape>
            </w:pict>
          </mc:Fallback>
        </mc:AlternateContent>
      </w:r>
    </w:p>
    <w:p w14:paraId="272E8D58" w14:textId="12A19A60" w:rsidR="0097511C" w:rsidRDefault="0097511C" w:rsidP="000E58A1">
      <w:pPr>
        <w:pStyle w:val="CompanyName"/>
      </w:pPr>
    </w:p>
    <w:p w14:paraId="3FC96A7A" w14:textId="668B855E" w:rsidR="0097511C" w:rsidRDefault="0097511C" w:rsidP="000A3AD7">
      <w:pPr>
        <w:pStyle w:val="NewsletterBody"/>
        <w:rPr>
          <w:rFonts w:cstheme="minorHAnsi"/>
          <w:b/>
          <w:bCs/>
          <w:color w:val="984806" w:themeColor="accent6" w:themeShade="80"/>
          <w:sz w:val="52"/>
          <w:szCs w:val="52"/>
          <w:u w:val="single"/>
        </w:rPr>
      </w:pPr>
    </w:p>
    <w:p w14:paraId="7D54586E" w14:textId="78993DC9" w:rsidR="002F0430" w:rsidRDefault="002F0430" w:rsidP="000A3AD7">
      <w:pPr>
        <w:pStyle w:val="NewsletterBody"/>
        <w:rPr>
          <w:rFonts w:cstheme="minorHAnsi"/>
          <w:b/>
          <w:bCs/>
          <w:color w:val="984806" w:themeColor="accent6" w:themeShade="80"/>
          <w:sz w:val="52"/>
          <w:szCs w:val="52"/>
          <w:u w:val="single"/>
        </w:rPr>
      </w:pPr>
    </w:p>
    <w:p w14:paraId="71DD55B0" w14:textId="1DC645FB" w:rsidR="0097511C" w:rsidRDefault="0097511C" w:rsidP="000A3AD7">
      <w:pPr>
        <w:pStyle w:val="NewsletterBody"/>
        <w:rPr>
          <w:rFonts w:cstheme="minorHAnsi"/>
          <w:b/>
          <w:bCs/>
          <w:color w:val="984806" w:themeColor="accent6" w:themeShade="80"/>
          <w:sz w:val="52"/>
          <w:szCs w:val="52"/>
          <w:u w:val="single"/>
        </w:rPr>
      </w:pPr>
    </w:p>
    <w:p w14:paraId="05B6870B" w14:textId="4313D71B" w:rsidR="0097511C" w:rsidRDefault="0097511C" w:rsidP="000A3AD7">
      <w:pPr>
        <w:pStyle w:val="NewsletterBody"/>
        <w:rPr>
          <w:rFonts w:cstheme="minorHAnsi"/>
          <w:b/>
          <w:bCs/>
          <w:color w:val="984806" w:themeColor="accent6" w:themeShade="80"/>
          <w:sz w:val="52"/>
          <w:szCs w:val="52"/>
          <w:u w:val="single"/>
        </w:rPr>
      </w:pPr>
    </w:p>
    <w:p w14:paraId="7EF0DDAD" w14:textId="3E8D98A1" w:rsidR="0097511C" w:rsidRDefault="0097511C" w:rsidP="000A3AD7">
      <w:pPr>
        <w:pStyle w:val="NewsletterBody"/>
        <w:rPr>
          <w:rFonts w:cstheme="minorHAnsi"/>
          <w:b/>
          <w:bCs/>
          <w:color w:val="984806" w:themeColor="accent6" w:themeShade="80"/>
          <w:sz w:val="52"/>
          <w:szCs w:val="52"/>
          <w:u w:val="single"/>
        </w:rPr>
      </w:pPr>
    </w:p>
    <w:p w14:paraId="4BFC0D08" w14:textId="1A84D47A" w:rsidR="00FF6A98" w:rsidRDefault="00FF6A98" w:rsidP="000A3AD7">
      <w:pPr>
        <w:pStyle w:val="NewsletterBody"/>
        <w:rPr>
          <w:rFonts w:cstheme="minorHAnsi"/>
          <w:b/>
          <w:bCs/>
          <w:color w:val="984806" w:themeColor="accent6" w:themeShade="80"/>
          <w:sz w:val="52"/>
          <w:szCs w:val="52"/>
          <w:u w:val="single"/>
        </w:rPr>
      </w:pPr>
    </w:p>
    <w:p w14:paraId="7953E1FC" w14:textId="745D84F6" w:rsidR="00FF6A98" w:rsidRDefault="00FF6A98" w:rsidP="000A3AD7">
      <w:pPr>
        <w:pStyle w:val="NewsletterBody"/>
        <w:rPr>
          <w:rFonts w:cstheme="minorHAnsi"/>
          <w:b/>
          <w:bCs/>
          <w:color w:val="984806" w:themeColor="accent6" w:themeShade="80"/>
          <w:sz w:val="52"/>
          <w:szCs w:val="52"/>
          <w:u w:val="single"/>
        </w:rPr>
      </w:pPr>
    </w:p>
    <w:p w14:paraId="350CA3D8" w14:textId="42C2CB6D" w:rsidR="00B40AF9" w:rsidRDefault="001E1424" w:rsidP="000A3AD7">
      <w:pPr>
        <w:pStyle w:val="NewsletterBody"/>
        <w:rPr>
          <w:rFonts w:cstheme="minorHAnsi"/>
          <w:b/>
          <w:bCs/>
          <w:color w:val="984806" w:themeColor="accent6" w:themeShade="80"/>
          <w:sz w:val="52"/>
          <w:szCs w:val="52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5E02341D" wp14:editId="39293B44">
                <wp:simplePos x="0" y="0"/>
                <wp:positionH relativeFrom="margin">
                  <wp:posOffset>4508011</wp:posOffset>
                </wp:positionH>
                <wp:positionV relativeFrom="paragraph">
                  <wp:posOffset>385787</wp:posOffset>
                </wp:positionV>
                <wp:extent cx="2320290" cy="4751705"/>
                <wp:effectExtent l="0" t="0" r="22860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290" cy="4751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11198" w14:textId="4941EF2E" w:rsidR="00F46B0B" w:rsidRPr="00635586" w:rsidRDefault="00F46B0B">
                            <w:pPr>
                              <w:rPr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35586">
                              <w:rPr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u w:val="single"/>
                              </w:rPr>
                              <w:t xml:space="preserve">Riddle of the Month </w:t>
                            </w:r>
                          </w:p>
                          <w:p w14:paraId="0181A4D0" w14:textId="659C5EA8" w:rsidR="00F46B0B" w:rsidRPr="00635586" w:rsidRDefault="00F46B0B">
                            <w:pPr>
                              <w:rPr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</w:p>
                          <w:p w14:paraId="40356771" w14:textId="3DEEB5FD" w:rsidR="00F46B0B" w:rsidRPr="00635586" w:rsidRDefault="00F46B0B">
                            <w:pPr>
                              <w:rPr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635586">
                              <w:rPr>
                                <w:color w:val="1F497D" w:themeColor="text2"/>
                                <w:sz w:val="32"/>
                                <w:szCs w:val="32"/>
                              </w:rPr>
                              <w:t>You see me once in June, twice in November but not at all in May. What am I?</w:t>
                            </w:r>
                          </w:p>
                          <w:p w14:paraId="09C86ECC" w14:textId="694F5150" w:rsidR="00F46B0B" w:rsidRPr="00635586" w:rsidRDefault="00F46B0B">
                            <w:pPr>
                              <w:rPr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</w:p>
                          <w:p w14:paraId="22EF55A9" w14:textId="52B607F0" w:rsidR="00F46B0B" w:rsidRPr="00635586" w:rsidRDefault="00F46B0B">
                            <w:pPr>
                              <w:rPr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</w:p>
                          <w:p w14:paraId="2C5B7055" w14:textId="4AF1472B" w:rsidR="00F46B0B" w:rsidRPr="00635586" w:rsidRDefault="00F46B0B">
                            <w:pPr>
                              <w:rPr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</w:p>
                          <w:p w14:paraId="254411BE" w14:textId="3F6966B0" w:rsidR="00F46B0B" w:rsidRPr="00635586" w:rsidRDefault="00F46B0B">
                            <w:pPr>
                              <w:rPr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</w:p>
                          <w:p w14:paraId="49953E69" w14:textId="15915568" w:rsidR="00F46B0B" w:rsidRPr="00635586" w:rsidRDefault="00F46B0B">
                            <w:pPr>
                              <w:rPr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635586">
                              <w:rPr>
                                <w:color w:val="1F497D" w:themeColor="text2"/>
                                <w:sz w:val="32"/>
                                <w:szCs w:val="32"/>
                              </w:rPr>
                              <w:t>Answer in next month’s Newsletter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2341D" id="_x0000_s1029" type="#_x0000_t202" style="position:absolute;left:0;text-align:left;margin-left:354.95pt;margin-top:30.4pt;width:182.7pt;height:374.1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">
                <v:textbox>
                  <w:txbxContent>
                    <w:p w14:paraId="78811198" w14:textId="4941EF2E" w:rsidR="00F46B0B" w:rsidRPr="00635586" w:rsidRDefault="00F46B0B">
                      <w:pPr>
                        <w:rPr>
                          <w:b/>
                          <w:bCs/>
                          <w:color w:val="1F497D" w:themeColor="text2"/>
                          <w:sz w:val="32"/>
                          <w:szCs w:val="32"/>
                          <w:u w:val="single"/>
                        </w:rPr>
                      </w:pPr>
                      <w:r w:rsidRPr="00635586">
                        <w:rPr>
                          <w:b/>
                          <w:bCs/>
                          <w:color w:val="1F497D" w:themeColor="text2"/>
                          <w:sz w:val="32"/>
                          <w:szCs w:val="32"/>
                          <w:u w:val="single"/>
                        </w:rPr>
                        <w:t xml:space="preserve">Riddle of the Month </w:t>
                      </w:r>
                    </w:p>
                    <w:p w14:paraId="0181A4D0" w14:textId="659C5EA8" w:rsidR="00F46B0B" w:rsidRPr="00635586" w:rsidRDefault="00F46B0B">
                      <w:pPr>
                        <w:rPr>
                          <w:color w:val="1F497D" w:themeColor="text2"/>
                          <w:sz w:val="32"/>
                          <w:szCs w:val="32"/>
                        </w:rPr>
                      </w:pPr>
                    </w:p>
                    <w:p w14:paraId="40356771" w14:textId="3DEEB5FD" w:rsidR="00F46B0B" w:rsidRPr="00635586" w:rsidRDefault="00F46B0B">
                      <w:pPr>
                        <w:rPr>
                          <w:color w:val="1F497D" w:themeColor="text2"/>
                          <w:sz w:val="32"/>
                          <w:szCs w:val="32"/>
                        </w:rPr>
                      </w:pPr>
                      <w:r w:rsidRPr="00635586">
                        <w:rPr>
                          <w:color w:val="1F497D" w:themeColor="text2"/>
                          <w:sz w:val="32"/>
                          <w:szCs w:val="32"/>
                        </w:rPr>
                        <w:t>You see me once in June, twice in November but not at all in May. What am I?</w:t>
                      </w:r>
                    </w:p>
                    <w:p w14:paraId="09C86ECC" w14:textId="694F5150" w:rsidR="00F46B0B" w:rsidRPr="00635586" w:rsidRDefault="00F46B0B">
                      <w:pPr>
                        <w:rPr>
                          <w:color w:val="1F497D" w:themeColor="text2"/>
                          <w:sz w:val="32"/>
                          <w:szCs w:val="32"/>
                        </w:rPr>
                      </w:pPr>
                    </w:p>
                    <w:p w14:paraId="22EF55A9" w14:textId="52B607F0" w:rsidR="00F46B0B" w:rsidRPr="00635586" w:rsidRDefault="00F46B0B">
                      <w:pPr>
                        <w:rPr>
                          <w:color w:val="1F497D" w:themeColor="text2"/>
                          <w:sz w:val="32"/>
                          <w:szCs w:val="32"/>
                        </w:rPr>
                      </w:pPr>
                    </w:p>
                    <w:p w14:paraId="2C5B7055" w14:textId="4AF1472B" w:rsidR="00F46B0B" w:rsidRPr="00635586" w:rsidRDefault="00F46B0B">
                      <w:pPr>
                        <w:rPr>
                          <w:color w:val="1F497D" w:themeColor="text2"/>
                          <w:sz w:val="32"/>
                          <w:szCs w:val="32"/>
                        </w:rPr>
                      </w:pPr>
                    </w:p>
                    <w:p w14:paraId="254411BE" w14:textId="3F6966B0" w:rsidR="00F46B0B" w:rsidRPr="00635586" w:rsidRDefault="00F46B0B">
                      <w:pPr>
                        <w:rPr>
                          <w:color w:val="1F497D" w:themeColor="text2"/>
                          <w:sz w:val="32"/>
                          <w:szCs w:val="32"/>
                        </w:rPr>
                      </w:pPr>
                    </w:p>
                    <w:p w14:paraId="49953E69" w14:textId="15915568" w:rsidR="00F46B0B" w:rsidRPr="00635586" w:rsidRDefault="00F46B0B">
                      <w:pPr>
                        <w:rPr>
                          <w:color w:val="1F497D" w:themeColor="text2"/>
                          <w:sz w:val="32"/>
                          <w:szCs w:val="32"/>
                        </w:rPr>
                      </w:pPr>
                      <w:r w:rsidRPr="00635586">
                        <w:rPr>
                          <w:color w:val="1F497D" w:themeColor="text2"/>
                          <w:sz w:val="32"/>
                          <w:szCs w:val="32"/>
                        </w:rPr>
                        <w:t>Answer in next month’s Newsletter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F6A98">
        <w:rPr>
          <w:rFonts w:cstheme="minorHAnsi"/>
          <w:b/>
          <w:bCs/>
          <w:color w:val="984806" w:themeColor="accent6" w:themeShade="80"/>
          <w:sz w:val="52"/>
          <w:szCs w:val="52"/>
          <w:u w:val="single"/>
        </w:rPr>
        <w:br/>
      </w:r>
      <w:r w:rsidR="00FF6A98">
        <w:rPr>
          <w:rFonts w:cstheme="minorHAnsi"/>
          <w:b/>
          <w:bCs/>
          <w:color w:val="984806" w:themeColor="accent6" w:themeShade="80"/>
          <w:sz w:val="52"/>
          <w:szCs w:val="52"/>
          <w:u w:val="single"/>
        </w:rPr>
        <w:br/>
      </w:r>
      <w:r w:rsidR="00FF6A98">
        <w:rPr>
          <w:rFonts w:cstheme="minorHAnsi"/>
          <w:b/>
          <w:bCs/>
          <w:color w:val="984806" w:themeColor="accent6" w:themeShade="80"/>
          <w:sz w:val="52"/>
          <w:szCs w:val="52"/>
          <w:u w:val="single"/>
        </w:rPr>
        <w:br/>
      </w:r>
      <w:r w:rsidR="00FF6A98">
        <w:rPr>
          <w:rFonts w:cstheme="minorHAnsi"/>
          <w:b/>
          <w:bCs/>
          <w:color w:val="984806" w:themeColor="accent6" w:themeShade="80"/>
          <w:sz w:val="52"/>
          <w:szCs w:val="52"/>
          <w:u w:val="single"/>
        </w:rPr>
        <w:br/>
      </w:r>
    </w:p>
    <w:p w14:paraId="44CEECC6" w14:textId="047754F3" w:rsidR="00B40AF9" w:rsidRDefault="00B40AF9" w:rsidP="000A3AD7">
      <w:pPr>
        <w:pStyle w:val="NewsletterBody"/>
        <w:rPr>
          <w:rFonts w:cstheme="minorHAnsi"/>
          <w:b/>
          <w:bCs/>
          <w:color w:val="984806" w:themeColor="accent6" w:themeShade="80"/>
          <w:sz w:val="52"/>
          <w:szCs w:val="52"/>
          <w:u w:val="single"/>
        </w:rPr>
      </w:pPr>
    </w:p>
    <w:p w14:paraId="283072B0" w14:textId="1784B272" w:rsidR="00B40AF9" w:rsidRDefault="00B40AF9" w:rsidP="000A3AD7">
      <w:pPr>
        <w:pStyle w:val="NewsletterBody"/>
        <w:rPr>
          <w:rFonts w:cstheme="minorHAnsi"/>
          <w:b/>
          <w:bCs/>
          <w:color w:val="984806" w:themeColor="accent6" w:themeShade="80"/>
          <w:sz w:val="52"/>
          <w:szCs w:val="52"/>
          <w:u w:val="single"/>
        </w:rPr>
      </w:pPr>
    </w:p>
    <w:p w14:paraId="29592EE2" w14:textId="3119B359" w:rsidR="00B40AF9" w:rsidRDefault="002F0430" w:rsidP="000A3AD7">
      <w:pPr>
        <w:pStyle w:val="NewsletterBody"/>
        <w:rPr>
          <w:rFonts w:cstheme="minorHAnsi"/>
          <w:b/>
          <w:bCs/>
          <w:color w:val="984806" w:themeColor="accent6" w:themeShade="80"/>
          <w:sz w:val="52"/>
          <w:szCs w:val="52"/>
          <w:u w:val="single"/>
        </w:rPr>
      </w:pPr>
      <w:r>
        <w:rPr>
          <w:rFonts w:cstheme="minorHAnsi"/>
          <w:b/>
          <w:bCs/>
          <w:noProof/>
          <w:color w:val="984806" w:themeColor="accent6" w:themeShade="80"/>
          <w:sz w:val="52"/>
          <w:szCs w:val="52"/>
          <w:u w:val="single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5D29C7BB" wp14:editId="732AE759">
                <wp:simplePos x="0" y="0"/>
                <wp:positionH relativeFrom="margin">
                  <wp:posOffset>5624830</wp:posOffset>
                </wp:positionH>
                <wp:positionV relativeFrom="paragraph">
                  <wp:posOffset>82146</wp:posOffset>
                </wp:positionV>
                <wp:extent cx="1316182" cy="1032164"/>
                <wp:effectExtent l="0" t="0" r="0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6182" cy="1032164"/>
                          <a:chOff x="0" y="0"/>
                          <a:chExt cx="3228975" cy="3451860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322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 Box 46"/>
                        <wps:cNvSpPr txBox="1"/>
                        <wps:spPr>
                          <a:xfrm>
                            <a:off x="0" y="3228975"/>
                            <a:ext cx="3228975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4C5DB5E" w14:textId="0CCC95E5" w:rsidR="00F46B0B" w:rsidRPr="002F0430" w:rsidRDefault="00F46B0B" w:rsidP="002F043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" w:history="1">
                                <w:r w:rsidRPr="002F043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F043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9" w:history="1">
                                <w:r w:rsidRPr="002F043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29C7BB" id="Group 47" o:spid="_x0000_s1030" style="position:absolute;left:0;text-align:left;margin-left:442.9pt;margin-top:6.45pt;width:103.65pt;height:81.25pt;z-index:251784192;mso-position-horizontal-relative:margin;mso-width-relative:margin;mso-height-relative:margin" coordsize="32289,345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31" type="#_x0000_t75" style="position:absolute;width:32289;height:32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">
                  <v:imagedata r:id="rId20" o:title=""/>
                </v:shape>
                <v:shape id="Text Box 46" o:spid="_x0000_s1032" type="#_x0000_t202" style="position:absolute;top:32289;width:3228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mP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cQK/X8IPkNkTAAD//wMAUEsBAi0AFAAGAAgAAAAhANvh9svuAAAAhQEAABMAAAAAAAAAAAAA&#10;AAAAAAAAAFtDb250ZW50X1R5cGVzXS54bWxQSwECLQAUAAYACAAAACEAWvQsW78AAAAVAQAACwAA&#10;AAAAAAAAAAAAAAAfAQAAX3JlbHMvLnJlbHNQSwECLQAUAAYACAAAACEAfnfpj8MAAADbAAAADwAA&#10;AAAAAAAAAAAAAAAHAgAAZHJzL2Rvd25yZXYueG1sUEsFBgAAAAADAAMAtwAAAPcCAAAAAA==&#10;" stroked="f">
                  <v:textbox>
                    <w:txbxContent>
                      <w:p w14:paraId="44C5DB5E" w14:textId="0CCC95E5" w:rsidR="00F46B0B" w:rsidRPr="002F0430" w:rsidRDefault="00F46B0B" w:rsidP="002F043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1" w:history="1">
                          <w:r w:rsidRPr="002F0430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2F0430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2" w:history="1">
                          <w:r w:rsidRPr="002F0430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79CA744" w14:textId="77777777" w:rsidR="00B40AF9" w:rsidRDefault="00B40AF9" w:rsidP="000A3AD7">
      <w:pPr>
        <w:pStyle w:val="NewsletterBody"/>
        <w:rPr>
          <w:rFonts w:cstheme="minorHAnsi"/>
          <w:b/>
          <w:bCs/>
          <w:color w:val="984806" w:themeColor="accent6" w:themeShade="80"/>
          <w:sz w:val="52"/>
          <w:szCs w:val="52"/>
          <w:u w:val="single"/>
        </w:rPr>
      </w:pPr>
    </w:p>
    <w:p w14:paraId="113378A5" w14:textId="77777777" w:rsidR="00B40AF9" w:rsidRDefault="00B40AF9" w:rsidP="000A3AD7">
      <w:pPr>
        <w:pStyle w:val="NewsletterBody"/>
        <w:rPr>
          <w:rFonts w:cstheme="minorHAnsi"/>
          <w:b/>
          <w:bCs/>
          <w:color w:val="984806" w:themeColor="accent6" w:themeShade="80"/>
          <w:sz w:val="52"/>
          <w:szCs w:val="52"/>
          <w:u w:val="single"/>
        </w:rPr>
      </w:pPr>
    </w:p>
    <w:p w14:paraId="3280C9C4" w14:textId="77777777" w:rsidR="00282C9E" w:rsidRDefault="00282C9E" w:rsidP="00282C9E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0B5BC9CD" w14:textId="71C8E128" w:rsidR="00C031CA" w:rsidRPr="00A062D8" w:rsidRDefault="00282C9E" w:rsidP="00C031CA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z w:val="32"/>
          <w:szCs w:val="32"/>
          <w:shd w:val="clear" w:color="auto" w:fill="FFFFFF"/>
        </w:rPr>
      </w:pPr>
      <w:r w:rsidRPr="00992FA2">
        <w:rPr>
          <w:rFonts w:ascii="Arial" w:hAnsi="Arial"/>
          <w:noProof/>
          <w:color w:val="1F497D" w:themeColor="text2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A52CEB4" wp14:editId="507A8436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8343900" cy="295275"/>
                <wp:effectExtent l="0" t="0" r="0" b="9525"/>
                <wp:wrapTight wrapText="bothSides">
                  <wp:wrapPolygon edited="0">
                    <wp:start x="0" y="0"/>
                    <wp:lineTo x="0" y="20903"/>
                    <wp:lineTo x="21551" y="20903"/>
                    <wp:lineTo x="21551" y="0"/>
                    <wp:lineTo x="0" y="0"/>
                  </wp:wrapPolygon>
                </wp:wrapTight>
                <wp:docPr id="2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43900" cy="2952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1F173" id="Rectangle 19" o:spid="_x0000_s1026" style="position:absolute;margin-left:0;margin-top:0;width:657pt;height:23.25pt;z-index:251786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" fillcolor="red" stroked="f">
                <v:textbox inset=",7.2pt,,7.2pt"/>
                <w10:wrap type="tight" anchorx="page" anchory="page"/>
              </v:rect>
            </w:pict>
          </mc:Fallback>
        </mc:AlternateContent>
      </w:r>
      <w:r w:rsidRPr="00992FA2">
        <w:rPr>
          <w:rFonts w:asciiTheme="minorHAnsi" w:hAnsiTheme="minorHAnsi" w:cstheme="minorHAnsi"/>
          <w:color w:val="1F497D" w:themeColor="text2"/>
          <w:shd w:val="clear" w:color="auto" w:fill="FFFFFF"/>
        </w:rPr>
        <w:t>Remembrance Sunday</w:t>
      </w:r>
      <w:r w:rsidR="00C031CA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br/>
      </w:r>
      <w:r w:rsidR="00C031CA" w:rsidRPr="00A062D8">
        <w:rPr>
          <w:rFonts w:asciiTheme="minorHAnsi" w:hAnsiTheme="minorHAnsi" w:cstheme="minorHAnsi"/>
          <w:b w:val="0"/>
          <w:bCs/>
          <w:color w:val="1F497D" w:themeColor="text2"/>
          <w:sz w:val="56"/>
          <w:szCs w:val="56"/>
          <w:shd w:val="clear" w:color="auto" w:fill="FFFFFF"/>
        </w:rPr>
        <w:br/>
      </w:r>
      <w:r w:rsidR="00C031CA" w:rsidRPr="00A062D8">
        <w:rPr>
          <w:rFonts w:asciiTheme="minorHAnsi" w:hAnsiTheme="minorHAnsi" w:cstheme="minorHAnsi"/>
          <w:b w:val="0"/>
          <w:bCs/>
          <w:color w:val="1F497D" w:themeColor="text2"/>
          <w:sz w:val="32"/>
          <w:szCs w:val="32"/>
          <w:shd w:val="clear" w:color="auto" w:fill="FFFFFF"/>
        </w:rPr>
        <w:t>On Sunday 8</w:t>
      </w:r>
      <w:r w:rsidR="00C031CA" w:rsidRPr="00A062D8">
        <w:rPr>
          <w:rFonts w:asciiTheme="minorHAnsi" w:hAnsiTheme="minorHAnsi" w:cstheme="minorHAnsi"/>
          <w:b w:val="0"/>
          <w:bCs/>
          <w:color w:val="1F497D" w:themeColor="text2"/>
          <w:sz w:val="32"/>
          <w:szCs w:val="32"/>
          <w:shd w:val="clear" w:color="auto" w:fill="FFFFFF"/>
          <w:vertAlign w:val="superscript"/>
        </w:rPr>
        <w:t>th</w:t>
      </w:r>
      <w:r w:rsidR="00C031CA" w:rsidRPr="00A062D8">
        <w:rPr>
          <w:rFonts w:asciiTheme="minorHAnsi" w:hAnsiTheme="minorHAnsi" w:cstheme="minorHAnsi"/>
          <w:b w:val="0"/>
          <w:bCs/>
          <w:color w:val="1F497D" w:themeColor="text2"/>
          <w:sz w:val="32"/>
          <w:szCs w:val="32"/>
          <w:shd w:val="clear" w:color="auto" w:fill="FFFFFF"/>
        </w:rPr>
        <w:t xml:space="preserve"> November at 11am we will be holding a remembrance commemoration of our own. We will observe a two-minute silence in the Sun lounge, all residents are invited to attend so we can remember and honor all those who committed their lives to defending our country. </w:t>
      </w:r>
    </w:p>
    <w:p w14:paraId="4272B092" w14:textId="44ECA063" w:rsidR="00630C69" w:rsidRPr="00A062D8" w:rsidRDefault="00630C69" w:rsidP="00C031CA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z w:val="32"/>
          <w:szCs w:val="32"/>
          <w:shd w:val="clear" w:color="auto" w:fill="FFFFFF"/>
        </w:rPr>
      </w:pPr>
    </w:p>
    <w:p w14:paraId="44D1DD84" w14:textId="77777777" w:rsidR="00630C69" w:rsidRPr="00A062D8" w:rsidRDefault="00630C69" w:rsidP="00C031CA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z w:val="32"/>
          <w:szCs w:val="32"/>
          <w:shd w:val="clear" w:color="auto" w:fill="FFFFFF"/>
        </w:rPr>
      </w:pPr>
    </w:p>
    <w:p w14:paraId="11DCD926" w14:textId="4C5A6A87" w:rsidR="00C031CA" w:rsidRPr="00A062D8" w:rsidRDefault="00C031CA" w:rsidP="00C031CA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z w:val="32"/>
          <w:szCs w:val="32"/>
          <w:shd w:val="clear" w:color="auto" w:fill="FFFFFF"/>
        </w:rPr>
      </w:pPr>
    </w:p>
    <w:p w14:paraId="43B58FB0" w14:textId="5AC92623" w:rsidR="00C031CA" w:rsidRPr="00A062D8" w:rsidRDefault="00C031CA" w:rsidP="00C031CA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z w:val="32"/>
          <w:szCs w:val="32"/>
          <w:shd w:val="clear" w:color="auto" w:fill="FFFFFF"/>
        </w:rPr>
      </w:pPr>
      <w:r w:rsidRPr="00A062D8">
        <w:rPr>
          <w:rFonts w:asciiTheme="minorHAnsi" w:hAnsiTheme="minorHAnsi" w:cstheme="minorHAnsi"/>
          <w:b w:val="0"/>
          <w:bCs/>
          <w:color w:val="1F497D" w:themeColor="text2"/>
          <w:sz w:val="32"/>
          <w:szCs w:val="32"/>
          <w:shd w:val="clear" w:color="auto" w:fill="FFFFFF"/>
        </w:rPr>
        <w:t xml:space="preserve">We will be feeding this live through Zoom so families can join in too. If you would like to </w:t>
      </w:r>
      <w:r w:rsidR="00630C69" w:rsidRPr="00A062D8">
        <w:rPr>
          <w:rFonts w:asciiTheme="minorHAnsi" w:hAnsiTheme="minorHAnsi" w:cstheme="minorHAnsi"/>
          <w:b w:val="0"/>
          <w:bCs/>
          <w:color w:val="1F497D" w:themeColor="text2"/>
          <w:sz w:val="32"/>
          <w:szCs w:val="32"/>
          <w:shd w:val="clear" w:color="auto" w:fill="FFFFFF"/>
        </w:rPr>
        <w:t>attend via zoom</w:t>
      </w:r>
      <w:r w:rsidRPr="00A062D8">
        <w:rPr>
          <w:rFonts w:asciiTheme="minorHAnsi" w:hAnsiTheme="minorHAnsi" w:cstheme="minorHAnsi"/>
          <w:b w:val="0"/>
          <w:bCs/>
          <w:color w:val="1F497D" w:themeColor="text2"/>
          <w:sz w:val="32"/>
          <w:szCs w:val="32"/>
          <w:shd w:val="clear" w:color="auto" w:fill="FFFFFF"/>
        </w:rPr>
        <w:t xml:space="preserve"> please email </w:t>
      </w:r>
      <w:hyperlink r:id="rId23" w:history="1">
        <w:r w:rsidRPr="00A062D8">
          <w:rPr>
            <w:rStyle w:val="Hyperlink"/>
            <w:rFonts w:asciiTheme="minorHAnsi" w:hAnsiTheme="minorHAnsi" w:cstheme="minorHAnsi"/>
            <w:b w:val="0"/>
            <w:bCs/>
            <w:sz w:val="32"/>
            <w:szCs w:val="32"/>
            <w:shd w:val="clear" w:color="auto" w:fill="FFFFFF"/>
          </w:rPr>
          <w:t>admin@cornerhouse.co.uk</w:t>
        </w:r>
      </w:hyperlink>
      <w:r w:rsidRPr="00A062D8">
        <w:rPr>
          <w:rFonts w:asciiTheme="minorHAnsi" w:hAnsiTheme="minorHAnsi" w:cstheme="minorHAnsi"/>
          <w:b w:val="0"/>
          <w:bCs/>
          <w:color w:val="1F497D" w:themeColor="text2"/>
          <w:sz w:val="32"/>
          <w:szCs w:val="32"/>
          <w:shd w:val="clear" w:color="auto" w:fill="FFFFFF"/>
        </w:rPr>
        <w:t xml:space="preserve"> and we will send you the </w:t>
      </w:r>
      <w:r w:rsidR="00630C69" w:rsidRPr="00A062D8">
        <w:rPr>
          <w:rFonts w:asciiTheme="minorHAnsi" w:hAnsiTheme="minorHAnsi" w:cstheme="minorHAnsi"/>
          <w:b w:val="0"/>
          <w:bCs/>
          <w:color w:val="1F497D" w:themeColor="text2"/>
          <w:sz w:val="32"/>
          <w:szCs w:val="32"/>
          <w:shd w:val="clear" w:color="auto" w:fill="FFFFFF"/>
        </w:rPr>
        <w:t>c</w:t>
      </w:r>
      <w:r w:rsidRPr="00A062D8">
        <w:rPr>
          <w:rFonts w:asciiTheme="minorHAnsi" w:hAnsiTheme="minorHAnsi" w:cstheme="minorHAnsi"/>
          <w:b w:val="0"/>
          <w:bCs/>
          <w:color w:val="1F497D" w:themeColor="text2"/>
          <w:sz w:val="32"/>
          <w:szCs w:val="32"/>
          <w:shd w:val="clear" w:color="auto" w:fill="FFFFFF"/>
        </w:rPr>
        <w:t xml:space="preserve">ode needed to join. </w:t>
      </w:r>
    </w:p>
    <w:p w14:paraId="6FB90D80" w14:textId="2D5DA346" w:rsidR="00C031CA" w:rsidRPr="00A062D8" w:rsidRDefault="00C031CA" w:rsidP="00C031CA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z w:val="32"/>
          <w:szCs w:val="32"/>
          <w:shd w:val="clear" w:color="auto" w:fill="FFFFFF"/>
        </w:rPr>
      </w:pPr>
    </w:p>
    <w:p w14:paraId="448E2D36" w14:textId="1F60D217" w:rsidR="00C031CA" w:rsidRPr="00A062D8" w:rsidRDefault="00C031CA" w:rsidP="00C031CA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z w:val="32"/>
          <w:szCs w:val="32"/>
          <w:shd w:val="clear" w:color="auto" w:fill="FFFFFF"/>
        </w:rPr>
      </w:pPr>
    </w:p>
    <w:p w14:paraId="259CF68E" w14:textId="55E07D88" w:rsidR="00AE61B6" w:rsidRPr="00A062D8" w:rsidRDefault="00822EC3" w:rsidP="00372F07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z w:val="32"/>
          <w:szCs w:val="32"/>
          <w:shd w:val="clear" w:color="auto" w:fill="FFFFFF"/>
        </w:rPr>
      </w:pPr>
      <w:r w:rsidRPr="00A062D8">
        <w:rPr>
          <w:rFonts w:asciiTheme="minorHAnsi" w:hAnsiTheme="minorHAnsi" w:cstheme="minorHAnsi"/>
          <w:b w:val="0"/>
          <w:bCs/>
          <w:color w:val="1F497D" w:themeColor="text2"/>
          <w:sz w:val="32"/>
          <w:szCs w:val="32"/>
          <w:shd w:val="clear" w:color="auto" w:fill="FFFFFF"/>
        </w:rPr>
        <w:t xml:space="preserve">Corner House would like to take this opportunity to thank </w:t>
      </w:r>
      <w:r w:rsidR="00E7433A" w:rsidRPr="00A062D8">
        <w:rPr>
          <w:rFonts w:asciiTheme="minorHAnsi" w:hAnsiTheme="minorHAnsi" w:cstheme="minorHAnsi"/>
          <w:b w:val="0"/>
          <w:bCs/>
          <w:color w:val="1F497D" w:themeColor="text2"/>
          <w:sz w:val="32"/>
          <w:szCs w:val="32"/>
          <w:shd w:val="clear" w:color="auto" w:fill="FFFFFF"/>
        </w:rPr>
        <w:t>all</w:t>
      </w:r>
      <w:r w:rsidRPr="00A062D8">
        <w:rPr>
          <w:rFonts w:asciiTheme="minorHAnsi" w:hAnsiTheme="minorHAnsi" w:cstheme="minorHAnsi"/>
          <w:b w:val="0"/>
          <w:bCs/>
          <w:color w:val="1F497D" w:themeColor="text2"/>
          <w:sz w:val="32"/>
          <w:szCs w:val="32"/>
          <w:shd w:val="clear" w:color="auto" w:fill="FFFFFF"/>
        </w:rPr>
        <w:t xml:space="preserve"> our residents who served in the armed services</w:t>
      </w:r>
      <w:r w:rsidR="00E7433A" w:rsidRPr="00A062D8">
        <w:rPr>
          <w:rFonts w:asciiTheme="minorHAnsi" w:hAnsiTheme="minorHAnsi" w:cstheme="minorHAnsi"/>
          <w:b w:val="0"/>
          <w:bCs/>
          <w:color w:val="1F497D" w:themeColor="text2"/>
          <w:sz w:val="32"/>
          <w:szCs w:val="32"/>
          <w:shd w:val="clear" w:color="auto" w:fill="FFFFFF"/>
        </w:rPr>
        <w:t>, working to protect and better our country. A thank you will never quite be enough… we are honored to be able to take care of you and cherish all the sacrifices you have made</w:t>
      </w:r>
    </w:p>
    <w:p w14:paraId="77E03153" w14:textId="51F18568" w:rsidR="00AE61B6" w:rsidRDefault="00AE61B6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797154EE" w14:textId="5B741AC1" w:rsidR="00AE61B6" w:rsidRDefault="00AE61B6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10333C74" w14:textId="5C8B47DF" w:rsidR="00822EC3" w:rsidRDefault="00A062D8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012A0AD7" wp14:editId="54C0E8D2">
            <wp:simplePos x="0" y="0"/>
            <wp:positionH relativeFrom="margin">
              <wp:posOffset>3993606</wp:posOffset>
            </wp:positionH>
            <wp:positionV relativeFrom="paragraph">
              <wp:posOffset>13245</wp:posOffset>
            </wp:positionV>
            <wp:extent cx="2408820" cy="1607301"/>
            <wp:effectExtent l="0" t="0" r="0" b="0"/>
            <wp:wrapNone/>
            <wp:docPr id="48" name="Picture 48" descr="Lest We Forget Red Poppy Day November 11 Remembrance Armistice Day Sticker  | e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t We Forget Red Poppy Day November 11 Remembrance Armistice Day Sticker  | eBa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820" cy="160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36D37" w14:textId="598EA903" w:rsidR="00AE61B6" w:rsidRDefault="00AE61B6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5BD8D353" w14:textId="34359B6B" w:rsidR="00CB1E9F" w:rsidRDefault="00CB1E9F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03A6B6FA" w14:textId="1DD913E8" w:rsidR="006929C2" w:rsidRDefault="006929C2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2A07B7E9" w14:textId="205E2814" w:rsidR="00CB1E9F" w:rsidRDefault="00CB1E9F" w:rsidP="00CB1E9F">
      <w:pPr>
        <w:jc w:val="center"/>
      </w:pPr>
      <w:r>
        <w:rPr>
          <w:noProof/>
        </w:rPr>
        <w:drawing>
          <wp:inline distT="0" distB="0" distL="0" distR="0" wp14:anchorId="05273778" wp14:editId="0E6E1FB0">
            <wp:extent cx="78105" cy="112395"/>
            <wp:effectExtent l="0" t="0" r="0" b="1905"/>
            <wp:docPr id="17" name="Picture 17" descr="October Word Search | Fall words, Halloween words, Halloween word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ctober Word Search | Fall words, Halloween words, Halloween word search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53085" w14:textId="37A9F6D8" w:rsidR="0097511C" w:rsidRDefault="00A062D8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  <w:r w:rsidRPr="00822EC3">
        <w:rPr>
          <w:rFonts w:asciiTheme="minorHAnsi" w:hAnsiTheme="minorHAnsi" w:cstheme="minorHAnsi"/>
          <w:noProof/>
          <w:color w:val="984806" w:themeColor="accent6" w:themeShade="80"/>
          <w:u w:val="single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431C3530" wp14:editId="1DC9B9AD">
                <wp:simplePos x="0" y="0"/>
                <wp:positionH relativeFrom="margin">
                  <wp:posOffset>4005580</wp:posOffset>
                </wp:positionH>
                <wp:positionV relativeFrom="paragraph">
                  <wp:posOffset>73660</wp:posOffset>
                </wp:positionV>
                <wp:extent cx="2957830" cy="7065645"/>
                <wp:effectExtent l="0" t="0" r="13970" b="20955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7830" cy="7065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A91FF" w14:textId="77777777" w:rsidR="00F46B0B" w:rsidRPr="00822EC3" w:rsidRDefault="00F46B0B" w:rsidP="00822EC3">
                            <w:pPr>
                              <w:pStyle w:val="NormalWeb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3366"/>
                                <w:sz w:val="32"/>
                                <w:szCs w:val="32"/>
                              </w:rPr>
                            </w:pPr>
                            <w:r w:rsidRPr="00822EC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3366"/>
                                <w:sz w:val="32"/>
                                <w:szCs w:val="32"/>
                              </w:rPr>
                              <w:t>In Flanders Fields</w:t>
                            </w:r>
                          </w:p>
                          <w:p w14:paraId="4CC02627" w14:textId="38A94AE2" w:rsidR="00F46B0B" w:rsidRPr="00822EC3" w:rsidRDefault="00F46B0B" w:rsidP="00822EC3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color w:val="003366"/>
                                <w:sz w:val="32"/>
                                <w:szCs w:val="32"/>
                              </w:rPr>
                            </w:pPr>
                            <w:r w:rsidRPr="00822EC3">
                              <w:rPr>
                                <w:rFonts w:asciiTheme="minorHAnsi" w:hAnsiTheme="minorHAnsi" w:cstheme="minorHAnsi"/>
                                <w:color w:val="003366"/>
                                <w:sz w:val="32"/>
                                <w:szCs w:val="32"/>
                              </w:rPr>
                              <w:t>In Flanders fields the poppies blow</w:t>
                            </w:r>
                            <w:r w:rsidRPr="00822EC3">
                              <w:rPr>
                                <w:rFonts w:asciiTheme="minorHAnsi" w:hAnsiTheme="minorHAnsi" w:cstheme="minorHAnsi"/>
                                <w:color w:val="003366"/>
                                <w:sz w:val="32"/>
                                <w:szCs w:val="32"/>
                              </w:rPr>
                              <w:br/>
                              <w:t>Between the crosses, row on row,</w:t>
                            </w:r>
                            <w:r w:rsidRPr="00822EC3">
                              <w:rPr>
                                <w:rFonts w:asciiTheme="minorHAnsi" w:hAnsiTheme="minorHAnsi" w:cstheme="minorHAnsi"/>
                                <w:color w:val="003366"/>
                                <w:sz w:val="32"/>
                                <w:szCs w:val="32"/>
                              </w:rPr>
                              <w:br/>
                              <w:t>That mark our place: and in the sky</w:t>
                            </w:r>
                            <w:r w:rsidRPr="00822EC3">
                              <w:rPr>
                                <w:rFonts w:asciiTheme="minorHAnsi" w:hAnsiTheme="minorHAnsi" w:cstheme="minorHAnsi"/>
                                <w:color w:val="003366"/>
                                <w:sz w:val="32"/>
                                <w:szCs w:val="32"/>
                              </w:rPr>
                              <w:br/>
                              <w:t>The larks, still bravely singing, fly</w:t>
                            </w:r>
                            <w:r w:rsidRPr="00822EC3">
                              <w:rPr>
                                <w:rFonts w:asciiTheme="minorHAnsi" w:hAnsiTheme="minorHAnsi" w:cstheme="minorHAnsi"/>
                                <w:color w:val="003366"/>
                                <w:sz w:val="32"/>
                                <w:szCs w:val="32"/>
                              </w:rPr>
                              <w:br/>
                              <w:t>Scarce heard amid the guns below.</w:t>
                            </w:r>
                          </w:p>
                          <w:p w14:paraId="028486D4" w14:textId="77777777" w:rsidR="00F46B0B" w:rsidRPr="00822EC3" w:rsidRDefault="00F46B0B" w:rsidP="00822EC3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color w:val="003366"/>
                                <w:sz w:val="32"/>
                                <w:szCs w:val="32"/>
                              </w:rPr>
                            </w:pPr>
                            <w:r w:rsidRPr="00822EC3">
                              <w:rPr>
                                <w:rFonts w:asciiTheme="minorHAnsi" w:hAnsiTheme="minorHAnsi" w:cstheme="minorHAnsi"/>
                                <w:color w:val="003366"/>
                                <w:sz w:val="32"/>
                                <w:szCs w:val="32"/>
                              </w:rPr>
                              <w:t xml:space="preserve">We are the Dead. Short days </w:t>
                            </w:r>
                            <w:proofErr w:type="gramStart"/>
                            <w:r w:rsidRPr="00822EC3">
                              <w:rPr>
                                <w:rFonts w:asciiTheme="minorHAnsi" w:hAnsiTheme="minorHAnsi" w:cstheme="minorHAnsi"/>
                                <w:color w:val="003366"/>
                                <w:sz w:val="32"/>
                                <w:szCs w:val="32"/>
                              </w:rPr>
                              <w:t>ago</w:t>
                            </w:r>
                            <w:proofErr w:type="gramEnd"/>
                            <w:r w:rsidRPr="00822EC3">
                              <w:rPr>
                                <w:rFonts w:asciiTheme="minorHAnsi" w:hAnsiTheme="minorHAnsi" w:cstheme="minorHAnsi"/>
                                <w:color w:val="003366"/>
                                <w:sz w:val="32"/>
                                <w:szCs w:val="32"/>
                              </w:rPr>
                              <w:br/>
                              <w:t>We lived, felt dawn, saw sunset glow,</w:t>
                            </w:r>
                            <w:r w:rsidRPr="00822EC3">
                              <w:rPr>
                                <w:rFonts w:asciiTheme="minorHAnsi" w:hAnsiTheme="minorHAnsi" w:cstheme="minorHAnsi"/>
                                <w:color w:val="003366"/>
                                <w:sz w:val="32"/>
                                <w:szCs w:val="32"/>
                              </w:rPr>
                              <w:br/>
                              <w:t>Loved, and were loved, and now we lie</w:t>
                            </w:r>
                            <w:r w:rsidRPr="00822EC3">
                              <w:rPr>
                                <w:rFonts w:asciiTheme="minorHAnsi" w:hAnsiTheme="minorHAnsi" w:cstheme="minorHAnsi"/>
                                <w:color w:val="003366"/>
                                <w:sz w:val="32"/>
                                <w:szCs w:val="32"/>
                              </w:rPr>
                              <w:br/>
                              <w:t>In Flanders fields.</w:t>
                            </w:r>
                          </w:p>
                          <w:p w14:paraId="313532A2" w14:textId="31B5FABE" w:rsidR="00F46B0B" w:rsidRPr="00822EC3" w:rsidRDefault="00F46B0B" w:rsidP="00822EC3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color w:val="003366"/>
                                <w:sz w:val="32"/>
                                <w:szCs w:val="32"/>
                              </w:rPr>
                            </w:pPr>
                            <w:r w:rsidRPr="00822EC3">
                              <w:rPr>
                                <w:rFonts w:asciiTheme="minorHAnsi" w:hAnsiTheme="minorHAnsi" w:cstheme="minorHAnsi"/>
                                <w:color w:val="003366"/>
                                <w:sz w:val="32"/>
                                <w:szCs w:val="32"/>
                              </w:rPr>
                              <w:t>Take up our quarrel with the foe:</w:t>
                            </w:r>
                            <w:r w:rsidRPr="00822EC3">
                              <w:rPr>
                                <w:rFonts w:asciiTheme="minorHAnsi" w:hAnsiTheme="minorHAnsi" w:cstheme="minorHAnsi"/>
                                <w:color w:val="003366"/>
                                <w:sz w:val="32"/>
                                <w:szCs w:val="32"/>
                              </w:rPr>
                              <w:br/>
                              <w:t>To you from failing hands we throw</w:t>
                            </w:r>
                            <w:r w:rsidRPr="00822EC3">
                              <w:rPr>
                                <w:rFonts w:asciiTheme="minorHAnsi" w:hAnsiTheme="minorHAnsi" w:cstheme="minorHAnsi"/>
                                <w:color w:val="003366"/>
                                <w:sz w:val="32"/>
                                <w:szCs w:val="32"/>
                              </w:rPr>
                              <w:br/>
                              <w:t>The torch; be yours to hold it high.</w:t>
                            </w:r>
                            <w:r w:rsidRPr="00822EC3">
                              <w:rPr>
                                <w:rFonts w:asciiTheme="minorHAnsi" w:hAnsiTheme="minorHAnsi" w:cstheme="minorHAnsi"/>
                                <w:color w:val="003366"/>
                                <w:sz w:val="32"/>
                                <w:szCs w:val="32"/>
                              </w:rPr>
                              <w:br/>
                              <w:t>If ye break faith with us who die</w:t>
                            </w:r>
                            <w:r w:rsidRPr="00822EC3">
                              <w:rPr>
                                <w:rFonts w:asciiTheme="minorHAnsi" w:hAnsiTheme="minorHAnsi" w:cstheme="minorHAnsi"/>
                                <w:color w:val="003366"/>
                                <w:sz w:val="32"/>
                                <w:szCs w:val="32"/>
                              </w:rPr>
                              <w:br/>
                              <w:t>WE SHALL NOT SLEEP,</w:t>
                            </w:r>
                            <w:r w:rsidRPr="00822EC3">
                              <w:rPr>
                                <w:rFonts w:asciiTheme="minorHAnsi" w:hAnsiTheme="minorHAnsi" w:cstheme="minorHAnsi"/>
                                <w:color w:val="003366"/>
                                <w:sz w:val="32"/>
                                <w:szCs w:val="32"/>
                              </w:rPr>
                              <w:br/>
                              <w:t>THOUGH POPPIES GROW</w:t>
                            </w:r>
                            <w:r w:rsidRPr="00822EC3">
                              <w:rPr>
                                <w:rFonts w:asciiTheme="minorHAnsi" w:hAnsiTheme="minorHAnsi" w:cstheme="minorHAnsi"/>
                                <w:color w:val="003366"/>
                                <w:sz w:val="32"/>
                                <w:szCs w:val="32"/>
                              </w:rPr>
                              <w:br/>
                              <w:t>IN FLANDERS FIELDS.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3366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color w:val="003366"/>
                                <w:sz w:val="32"/>
                                <w:szCs w:val="32"/>
                              </w:rPr>
                              <w:br/>
                            </w:r>
                            <w:r w:rsidRPr="00822EC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3366"/>
                                <w:sz w:val="32"/>
                                <w:szCs w:val="32"/>
                              </w:rPr>
                              <w:t>by John McCrae</w:t>
                            </w:r>
                          </w:p>
                          <w:p w14:paraId="436E9498" w14:textId="6AE11A56" w:rsidR="00F46B0B" w:rsidRDefault="00F46B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C3530" id="_x0000_s1033" type="#_x0000_t202" style="position:absolute;margin-left:315.4pt;margin-top:5.8pt;width:232.9pt;height:556.3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">
                <v:textbox>
                  <w:txbxContent>
                    <w:p w14:paraId="51AA91FF" w14:textId="77777777" w:rsidR="00F46B0B" w:rsidRPr="00822EC3" w:rsidRDefault="00F46B0B" w:rsidP="00822EC3">
                      <w:pPr>
                        <w:pStyle w:val="NormalWeb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3366"/>
                          <w:sz w:val="32"/>
                          <w:szCs w:val="32"/>
                        </w:rPr>
                      </w:pPr>
                      <w:r w:rsidRPr="00822EC3">
                        <w:rPr>
                          <w:rFonts w:asciiTheme="minorHAnsi" w:hAnsiTheme="minorHAnsi" w:cstheme="minorHAnsi"/>
                          <w:b/>
                          <w:bCs/>
                          <w:color w:val="003366"/>
                          <w:sz w:val="32"/>
                          <w:szCs w:val="32"/>
                        </w:rPr>
                        <w:t>In Flanders Fields</w:t>
                      </w:r>
                    </w:p>
                    <w:p w14:paraId="4CC02627" w14:textId="38A94AE2" w:rsidR="00F46B0B" w:rsidRPr="00822EC3" w:rsidRDefault="00F46B0B" w:rsidP="00822EC3">
                      <w:pPr>
                        <w:pStyle w:val="NormalWeb"/>
                        <w:rPr>
                          <w:rFonts w:asciiTheme="minorHAnsi" w:hAnsiTheme="minorHAnsi" w:cstheme="minorHAnsi"/>
                          <w:color w:val="003366"/>
                          <w:sz w:val="32"/>
                          <w:szCs w:val="32"/>
                        </w:rPr>
                      </w:pPr>
                      <w:r w:rsidRPr="00822EC3">
                        <w:rPr>
                          <w:rFonts w:asciiTheme="minorHAnsi" w:hAnsiTheme="minorHAnsi" w:cstheme="minorHAnsi"/>
                          <w:color w:val="003366"/>
                          <w:sz w:val="32"/>
                          <w:szCs w:val="32"/>
                        </w:rPr>
                        <w:t>In Flanders fields the poppies blow</w:t>
                      </w:r>
                      <w:r w:rsidRPr="00822EC3">
                        <w:rPr>
                          <w:rFonts w:asciiTheme="minorHAnsi" w:hAnsiTheme="minorHAnsi" w:cstheme="minorHAnsi"/>
                          <w:color w:val="003366"/>
                          <w:sz w:val="32"/>
                          <w:szCs w:val="32"/>
                        </w:rPr>
                        <w:br/>
                        <w:t>Between the crosses, row on row,</w:t>
                      </w:r>
                      <w:r w:rsidRPr="00822EC3">
                        <w:rPr>
                          <w:rFonts w:asciiTheme="minorHAnsi" w:hAnsiTheme="minorHAnsi" w:cstheme="minorHAnsi"/>
                          <w:color w:val="003366"/>
                          <w:sz w:val="32"/>
                          <w:szCs w:val="32"/>
                        </w:rPr>
                        <w:br/>
                        <w:t>That mark our place: and in the sky</w:t>
                      </w:r>
                      <w:r w:rsidRPr="00822EC3">
                        <w:rPr>
                          <w:rFonts w:asciiTheme="minorHAnsi" w:hAnsiTheme="minorHAnsi" w:cstheme="minorHAnsi"/>
                          <w:color w:val="003366"/>
                          <w:sz w:val="32"/>
                          <w:szCs w:val="32"/>
                        </w:rPr>
                        <w:br/>
                        <w:t>The larks, still bravely singing, fly</w:t>
                      </w:r>
                      <w:r w:rsidRPr="00822EC3">
                        <w:rPr>
                          <w:rFonts w:asciiTheme="minorHAnsi" w:hAnsiTheme="minorHAnsi" w:cstheme="minorHAnsi"/>
                          <w:color w:val="003366"/>
                          <w:sz w:val="32"/>
                          <w:szCs w:val="32"/>
                        </w:rPr>
                        <w:br/>
                        <w:t>Scarce heard amid the guns below.</w:t>
                      </w:r>
                    </w:p>
                    <w:p w14:paraId="028486D4" w14:textId="77777777" w:rsidR="00F46B0B" w:rsidRPr="00822EC3" w:rsidRDefault="00F46B0B" w:rsidP="00822EC3">
                      <w:pPr>
                        <w:pStyle w:val="NormalWeb"/>
                        <w:rPr>
                          <w:rFonts w:asciiTheme="minorHAnsi" w:hAnsiTheme="minorHAnsi" w:cstheme="minorHAnsi"/>
                          <w:color w:val="003366"/>
                          <w:sz w:val="32"/>
                          <w:szCs w:val="32"/>
                        </w:rPr>
                      </w:pPr>
                      <w:r w:rsidRPr="00822EC3">
                        <w:rPr>
                          <w:rFonts w:asciiTheme="minorHAnsi" w:hAnsiTheme="minorHAnsi" w:cstheme="minorHAnsi"/>
                          <w:color w:val="003366"/>
                          <w:sz w:val="32"/>
                          <w:szCs w:val="32"/>
                        </w:rPr>
                        <w:t xml:space="preserve">We are the Dead. Short days </w:t>
                      </w:r>
                      <w:proofErr w:type="gramStart"/>
                      <w:r w:rsidRPr="00822EC3">
                        <w:rPr>
                          <w:rFonts w:asciiTheme="minorHAnsi" w:hAnsiTheme="minorHAnsi" w:cstheme="minorHAnsi"/>
                          <w:color w:val="003366"/>
                          <w:sz w:val="32"/>
                          <w:szCs w:val="32"/>
                        </w:rPr>
                        <w:t>ago</w:t>
                      </w:r>
                      <w:proofErr w:type="gramEnd"/>
                      <w:r w:rsidRPr="00822EC3">
                        <w:rPr>
                          <w:rFonts w:asciiTheme="minorHAnsi" w:hAnsiTheme="minorHAnsi" w:cstheme="minorHAnsi"/>
                          <w:color w:val="003366"/>
                          <w:sz w:val="32"/>
                          <w:szCs w:val="32"/>
                        </w:rPr>
                        <w:br/>
                        <w:t>We lived, felt dawn, saw sunset glow,</w:t>
                      </w:r>
                      <w:r w:rsidRPr="00822EC3">
                        <w:rPr>
                          <w:rFonts w:asciiTheme="minorHAnsi" w:hAnsiTheme="minorHAnsi" w:cstheme="minorHAnsi"/>
                          <w:color w:val="003366"/>
                          <w:sz w:val="32"/>
                          <w:szCs w:val="32"/>
                        </w:rPr>
                        <w:br/>
                        <w:t>Loved, and were loved, and now we lie</w:t>
                      </w:r>
                      <w:r w:rsidRPr="00822EC3">
                        <w:rPr>
                          <w:rFonts w:asciiTheme="minorHAnsi" w:hAnsiTheme="minorHAnsi" w:cstheme="minorHAnsi"/>
                          <w:color w:val="003366"/>
                          <w:sz w:val="32"/>
                          <w:szCs w:val="32"/>
                        </w:rPr>
                        <w:br/>
                        <w:t>In Flanders fields.</w:t>
                      </w:r>
                    </w:p>
                    <w:p w14:paraId="313532A2" w14:textId="31B5FABE" w:rsidR="00F46B0B" w:rsidRPr="00822EC3" w:rsidRDefault="00F46B0B" w:rsidP="00822EC3">
                      <w:pPr>
                        <w:pStyle w:val="NormalWeb"/>
                        <w:rPr>
                          <w:rFonts w:asciiTheme="minorHAnsi" w:hAnsiTheme="minorHAnsi" w:cstheme="minorHAnsi"/>
                          <w:color w:val="003366"/>
                          <w:sz w:val="32"/>
                          <w:szCs w:val="32"/>
                        </w:rPr>
                      </w:pPr>
                      <w:r w:rsidRPr="00822EC3">
                        <w:rPr>
                          <w:rFonts w:asciiTheme="minorHAnsi" w:hAnsiTheme="minorHAnsi" w:cstheme="minorHAnsi"/>
                          <w:color w:val="003366"/>
                          <w:sz w:val="32"/>
                          <w:szCs w:val="32"/>
                        </w:rPr>
                        <w:t>Take up our quarrel with the foe:</w:t>
                      </w:r>
                      <w:r w:rsidRPr="00822EC3">
                        <w:rPr>
                          <w:rFonts w:asciiTheme="minorHAnsi" w:hAnsiTheme="minorHAnsi" w:cstheme="minorHAnsi"/>
                          <w:color w:val="003366"/>
                          <w:sz w:val="32"/>
                          <w:szCs w:val="32"/>
                        </w:rPr>
                        <w:br/>
                        <w:t>To you from failing hands we throw</w:t>
                      </w:r>
                      <w:r w:rsidRPr="00822EC3">
                        <w:rPr>
                          <w:rFonts w:asciiTheme="minorHAnsi" w:hAnsiTheme="minorHAnsi" w:cstheme="minorHAnsi"/>
                          <w:color w:val="003366"/>
                          <w:sz w:val="32"/>
                          <w:szCs w:val="32"/>
                        </w:rPr>
                        <w:br/>
                        <w:t>The torch; be yours to hold it high.</w:t>
                      </w:r>
                      <w:r w:rsidRPr="00822EC3">
                        <w:rPr>
                          <w:rFonts w:asciiTheme="minorHAnsi" w:hAnsiTheme="minorHAnsi" w:cstheme="minorHAnsi"/>
                          <w:color w:val="003366"/>
                          <w:sz w:val="32"/>
                          <w:szCs w:val="32"/>
                        </w:rPr>
                        <w:br/>
                        <w:t>If ye break faith with us who die</w:t>
                      </w:r>
                      <w:r w:rsidRPr="00822EC3">
                        <w:rPr>
                          <w:rFonts w:asciiTheme="minorHAnsi" w:hAnsiTheme="minorHAnsi" w:cstheme="minorHAnsi"/>
                          <w:color w:val="003366"/>
                          <w:sz w:val="32"/>
                          <w:szCs w:val="32"/>
                        </w:rPr>
                        <w:br/>
                        <w:t>WE SHALL NOT SLEEP,</w:t>
                      </w:r>
                      <w:r w:rsidRPr="00822EC3">
                        <w:rPr>
                          <w:rFonts w:asciiTheme="minorHAnsi" w:hAnsiTheme="minorHAnsi" w:cstheme="minorHAnsi"/>
                          <w:color w:val="003366"/>
                          <w:sz w:val="32"/>
                          <w:szCs w:val="32"/>
                        </w:rPr>
                        <w:br/>
                        <w:t>THOUGH POPPIES GROW</w:t>
                      </w:r>
                      <w:r w:rsidRPr="00822EC3">
                        <w:rPr>
                          <w:rFonts w:asciiTheme="minorHAnsi" w:hAnsiTheme="minorHAnsi" w:cstheme="minorHAnsi"/>
                          <w:color w:val="003366"/>
                          <w:sz w:val="32"/>
                          <w:szCs w:val="32"/>
                        </w:rPr>
                        <w:br/>
                        <w:t>IN FLANDERS FIELDS.</w:t>
                      </w:r>
                      <w:r>
                        <w:rPr>
                          <w:rFonts w:asciiTheme="minorHAnsi" w:hAnsiTheme="minorHAnsi" w:cstheme="minorHAnsi"/>
                          <w:color w:val="003366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  <w:color w:val="003366"/>
                          <w:sz w:val="32"/>
                          <w:szCs w:val="32"/>
                        </w:rPr>
                        <w:br/>
                      </w:r>
                      <w:r w:rsidRPr="00822EC3">
                        <w:rPr>
                          <w:rFonts w:asciiTheme="minorHAnsi" w:hAnsiTheme="minorHAnsi" w:cstheme="minorHAnsi"/>
                          <w:i/>
                          <w:iCs/>
                          <w:color w:val="003366"/>
                          <w:sz w:val="32"/>
                          <w:szCs w:val="32"/>
                        </w:rPr>
                        <w:t>by John McCrae</w:t>
                      </w:r>
                    </w:p>
                    <w:p w14:paraId="436E9498" w14:textId="6AE11A56" w:rsidR="00F46B0B" w:rsidRDefault="00F46B0B"/>
                  </w:txbxContent>
                </v:textbox>
                <w10:wrap anchorx="margin"/>
              </v:shape>
            </w:pict>
          </mc:Fallback>
        </mc:AlternateContent>
      </w:r>
    </w:p>
    <w:p w14:paraId="32189E60" w14:textId="2CAFB0D5" w:rsidR="0097511C" w:rsidRDefault="0097511C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61F22388" w14:textId="18C9F4C1" w:rsidR="0097511C" w:rsidRDefault="0097511C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2F6E8F13" w14:textId="2C17723E" w:rsidR="0097511C" w:rsidRDefault="0097511C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4FC49D10" w14:textId="04EA9D87" w:rsidR="0097511C" w:rsidRDefault="0097511C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1D9D1400" w14:textId="58F20AC3" w:rsidR="0097511C" w:rsidRDefault="0097511C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7738800A" w14:textId="32A70E8E" w:rsidR="0097511C" w:rsidRDefault="0097511C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65C621E7" w14:textId="029D3969" w:rsidR="0097511C" w:rsidRDefault="0097511C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5A6B69AF" w14:textId="3F196A91" w:rsidR="0097511C" w:rsidRDefault="0097511C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67964532" w14:textId="6EBCD0F5" w:rsidR="0097511C" w:rsidRDefault="0097511C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3882109F" w14:textId="38E05641" w:rsidR="0097511C" w:rsidRDefault="0097511C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3B362416" w14:textId="3DDBB8FC" w:rsidR="0097511C" w:rsidRDefault="0097511C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2695FDF3" w14:textId="26C9AD66" w:rsidR="0097511C" w:rsidRDefault="0097511C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15DDF21C" w14:textId="25282BD3" w:rsidR="0097511C" w:rsidRDefault="0097511C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07A6DFCF" w14:textId="77777777" w:rsidR="0097511C" w:rsidRDefault="0097511C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0B4041B3" w14:textId="77777777" w:rsidR="0097511C" w:rsidRDefault="0097511C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40983EB0" w14:textId="065F58A3" w:rsidR="00D42359" w:rsidRPr="00992FA2" w:rsidRDefault="00982F58" w:rsidP="00E7433A">
      <w:pPr>
        <w:pStyle w:val="NewsletterBody"/>
        <w:jc w:val="left"/>
        <w:rPr>
          <w:b/>
          <w:bCs/>
          <w:color w:val="1F497D" w:themeColor="text2"/>
          <w:sz w:val="52"/>
          <w:szCs w:val="52"/>
        </w:rPr>
      </w:pPr>
      <w:r w:rsidRPr="00992FA2">
        <w:rPr>
          <w:rFonts w:cstheme="minorHAnsi"/>
          <w:b/>
          <w:bCs/>
          <w:noProof/>
          <w:color w:val="984806" w:themeColor="accent6" w:themeShade="80"/>
          <w:u w:val="single"/>
          <w:shd w:val="clear" w:color="auto" w:fill="FFFFFF"/>
        </w:rPr>
        <w:lastRenderedPageBreak/>
        <w:drawing>
          <wp:anchor distT="0" distB="0" distL="114300" distR="114300" simplePos="0" relativeHeight="251796480" behindDoc="0" locked="0" layoutInCell="1" allowOverlap="1" wp14:anchorId="576B8808" wp14:editId="59761DD3">
            <wp:simplePos x="0" y="0"/>
            <wp:positionH relativeFrom="column">
              <wp:posOffset>-260395</wp:posOffset>
            </wp:positionH>
            <wp:positionV relativeFrom="paragraph">
              <wp:posOffset>772432</wp:posOffset>
            </wp:positionV>
            <wp:extent cx="3668486" cy="2746885"/>
            <wp:effectExtent l="0" t="0" r="8255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486" cy="274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33A" w:rsidRPr="00992FA2">
        <w:rPr>
          <w:b/>
          <w:bCs/>
          <w:color w:val="1F497D" w:themeColor="text2"/>
          <w:sz w:val="52"/>
          <w:szCs w:val="52"/>
        </w:rPr>
        <w:t xml:space="preserve">A glimpse </w:t>
      </w:r>
      <w:r w:rsidRPr="00992FA2">
        <w:rPr>
          <w:b/>
          <w:bCs/>
          <w:color w:val="1F497D" w:themeColor="text2"/>
          <w:sz w:val="52"/>
          <w:szCs w:val="52"/>
        </w:rPr>
        <w:t>of</w:t>
      </w:r>
      <w:r w:rsidR="00E7433A" w:rsidRPr="00992FA2">
        <w:rPr>
          <w:b/>
          <w:bCs/>
          <w:color w:val="1F497D" w:themeColor="text2"/>
          <w:sz w:val="52"/>
          <w:szCs w:val="52"/>
        </w:rPr>
        <w:t xml:space="preserve"> the last month…</w:t>
      </w:r>
    </w:p>
    <w:p w14:paraId="27D36220" w14:textId="6B5AE4B0" w:rsidR="00D42359" w:rsidRDefault="00D42359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758E8252" w14:textId="191B44E7" w:rsidR="00D42359" w:rsidRDefault="00822EC3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  <w:r w:rsidRPr="00282C9E">
        <w:rPr>
          <w:rFonts w:ascii="Arial" w:hAnsi="Arial"/>
          <w:noProof/>
          <w:color w:val="1F497D" w:themeColor="text2"/>
          <w:lang w:val="en-GB"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0DC75FC" wp14:editId="1810C149">
                <wp:simplePos x="0" y="0"/>
                <wp:positionH relativeFrom="page">
                  <wp:posOffset>-123825</wp:posOffset>
                </wp:positionH>
                <wp:positionV relativeFrom="page">
                  <wp:posOffset>6350</wp:posOffset>
                </wp:positionV>
                <wp:extent cx="8343900" cy="295275"/>
                <wp:effectExtent l="0" t="0" r="0" b="9525"/>
                <wp:wrapTight wrapText="bothSides">
                  <wp:wrapPolygon edited="0">
                    <wp:start x="0" y="0"/>
                    <wp:lineTo x="0" y="20903"/>
                    <wp:lineTo x="21551" y="20903"/>
                    <wp:lineTo x="21551" y="0"/>
                    <wp:lineTo x="0" y="0"/>
                  </wp:wrapPolygon>
                </wp:wrapTight>
                <wp:docPr id="5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43900" cy="2952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1F091D" id="Rectangle 19" o:spid="_x0000_s1026" style="position:absolute;margin-left:-9.75pt;margin-top:.5pt;width:657pt;height:23.25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" fillcolor="red" stroked="f">
                <v:textbox inset=",7.2pt,,7.2pt"/>
                <w10:wrap type="tight" anchorx="page" anchory="page"/>
              </v:rect>
            </w:pict>
          </mc:Fallback>
        </mc:AlternateContent>
      </w:r>
    </w:p>
    <w:p w14:paraId="355B75EB" w14:textId="27E30A34" w:rsidR="00D42359" w:rsidRDefault="00D42359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50EB0E30" w14:textId="51E5A17B" w:rsidR="00D42359" w:rsidRDefault="00D42359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70CE1C7A" w14:textId="65ACB66C" w:rsidR="00D42359" w:rsidRDefault="00D42359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391B9C88" w14:textId="69728DC7" w:rsidR="00D42359" w:rsidRDefault="00D42359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02F7BFBA" w14:textId="42F2E9AC" w:rsidR="00D42359" w:rsidRDefault="00982F58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  <w:r w:rsidRPr="00982F58">
        <w:rPr>
          <w:rFonts w:asciiTheme="minorHAnsi" w:hAnsiTheme="minorHAnsi" w:cstheme="minorHAnsi"/>
          <w:noProof/>
          <w:color w:val="984806" w:themeColor="accent6" w:themeShade="80"/>
          <w:u w:val="single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41116835" wp14:editId="7063210C">
                <wp:simplePos x="0" y="0"/>
                <wp:positionH relativeFrom="column">
                  <wp:posOffset>696686</wp:posOffset>
                </wp:positionH>
                <wp:positionV relativeFrom="paragraph">
                  <wp:posOffset>13335</wp:posOffset>
                </wp:positionV>
                <wp:extent cx="1741714" cy="250371"/>
                <wp:effectExtent l="0" t="0" r="11430" b="1651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714" cy="2503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2122B" w14:textId="3DA43484" w:rsidR="00F46B0B" w:rsidRDefault="00F46B0B">
                            <w:r>
                              <w:t xml:space="preserve">Halloween Arts &amp; Crafts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16835" id="_x0000_s1034" type="#_x0000_t202" style="position:absolute;margin-left:54.85pt;margin-top:1.05pt;width:137.15pt;height:19.7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">
                <v:textbox>
                  <w:txbxContent>
                    <w:p w14:paraId="2542122B" w14:textId="3DA43484" w:rsidR="00F46B0B" w:rsidRDefault="00F46B0B">
                      <w:r>
                        <w:t xml:space="preserve">Halloween Arts &amp; Crafts </w:t>
                      </w:r>
                    </w:p>
                  </w:txbxContent>
                </v:textbox>
              </v:shape>
            </w:pict>
          </mc:Fallback>
        </mc:AlternateContent>
      </w:r>
    </w:p>
    <w:p w14:paraId="39405D66" w14:textId="4447864E" w:rsidR="00D42359" w:rsidRDefault="00635586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  <w:r w:rsidRPr="00E7433A">
        <w:drawing>
          <wp:anchor distT="0" distB="0" distL="114300" distR="114300" simplePos="0" relativeHeight="251793408" behindDoc="0" locked="0" layoutInCell="1" allowOverlap="1" wp14:anchorId="3A4E3419" wp14:editId="610A18B2">
            <wp:simplePos x="0" y="0"/>
            <wp:positionH relativeFrom="page">
              <wp:posOffset>228600</wp:posOffset>
            </wp:positionH>
            <wp:positionV relativeFrom="paragraph">
              <wp:posOffset>221887</wp:posOffset>
            </wp:positionV>
            <wp:extent cx="3660140" cy="2742406"/>
            <wp:effectExtent l="0" t="0" r="0" b="127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140" cy="2742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65EDAF" w14:textId="3830FC90" w:rsidR="00D42359" w:rsidRDefault="00D42359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1D395E86" w14:textId="2D188EFE" w:rsidR="00D42359" w:rsidRDefault="00D42359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43B753B6" w14:textId="14E5AEC3" w:rsidR="00D42359" w:rsidRDefault="00D42359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5B70EF60" w14:textId="1EA8B609" w:rsidR="00D42359" w:rsidRDefault="00D42359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7EFF0F86" w14:textId="3E3D612B" w:rsidR="00D42359" w:rsidRDefault="00D42359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14D6F6F9" w14:textId="39F1FA6D" w:rsidR="00D42359" w:rsidRDefault="00982F58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  <w:r w:rsidRPr="00982F58">
        <w:rPr>
          <w:rFonts w:asciiTheme="minorHAnsi" w:hAnsiTheme="minorHAnsi" w:cstheme="minorHAnsi"/>
          <w:noProof/>
          <w:color w:val="984806" w:themeColor="accent6" w:themeShade="80"/>
          <w:u w:val="single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1BF1F090" wp14:editId="72892B25">
                <wp:simplePos x="0" y="0"/>
                <wp:positionH relativeFrom="column">
                  <wp:align>right</wp:align>
                </wp:positionH>
                <wp:positionV relativeFrom="paragraph">
                  <wp:posOffset>327751</wp:posOffset>
                </wp:positionV>
                <wp:extent cx="1295400" cy="293370"/>
                <wp:effectExtent l="0" t="0" r="19050" b="1143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ABD0F" w14:textId="7F19D354" w:rsidR="00F46B0B" w:rsidRDefault="00F46B0B">
                            <w:r>
                              <w:t xml:space="preserve">Rock Designing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1F090" id="_x0000_s1035" type="#_x0000_t202" style="position:absolute;margin-left:50.8pt;margin-top:25.8pt;width:102pt;height:23.1pt;z-index:251805696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">
                <v:textbox>
                  <w:txbxContent>
                    <w:p w14:paraId="3D6ABD0F" w14:textId="7F19D354" w:rsidR="00F46B0B" w:rsidRDefault="00F46B0B">
                      <w:r>
                        <w:t xml:space="preserve">Rock Designing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8861C4" w14:textId="4B06145E" w:rsidR="0097511C" w:rsidRDefault="0097511C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6F243DA4" w14:textId="18DF44A0" w:rsidR="00316571" w:rsidRDefault="00316571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  <w:r w:rsidRPr="00E7433A">
        <w:drawing>
          <wp:anchor distT="0" distB="0" distL="114300" distR="114300" simplePos="0" relativeHeight="251795456" behindDoc="0" locked="0" layoutInCell="1" allowOverlap="1" wp14:anchorId="033C936D" wp14:editId="0131DE67">
            <wp:simplePos x="0" y="0"/>
            <wp:positionH relativeFrom="margin">
              <wp:posOffset>-336913</wp:posOffset>
            </wp:positionH>
            <wp:positionV relativeFrom="paragraph">
              <wp:posOffset>143691</wp:posOffset>
            </wp:positionV>
            <wp:extent cx="3858794" cy="2392680"/>
            <wp:effectExtent l="0" t="0" r="8890" b="762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794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3740C" w14:textId="4F607231" w:rsidR="00316571" w:rsidRDefault="00316571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4BCDB820" w14:textId="0DFFAEB4" w:rsidR="00316571" w:rsidRDefault="00316571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3E62B8E2" w14:textId="4858619A" w:rsidR="00316571" w:rsidRDefault="00982F58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  <w:r w:rsidRPr="00982F58">
        <w:rPr>
          <w:rFonts w:asciiTheme="minorHAnsi" w:hAnsiTheme="minorHAnsi" w:cstheme="minorHAnsi"/>
          <w:noProof/>
          <w:color w:val="984806" w:themeColor="accent6" w:themeShade="80"/>
          <w:u w:val="single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7A3D277A" wp14:editId="48B5BDE0">
                <wp:simplePos x="0" y="0"/>
                <wp:positionH relativeFrom="column">
                  <wp:posOffset>1077686</wp:posOffset>
                </wp:positionH>
                <wp:positionV relativeFrom="paragraph">
                  <wp:posOffset>1041309</wp:posOffset>
                </wp:positionV>
                <wp:extent cx="1316990" cy="260985"/>
                <wp:effectExtent l="0" t="0" r="16510" b="2476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99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CEFC4" w14:textId="20DD4139" w:rsidR="00F46B0B" w:rsidRDefault="00F46B0B">
                            <w:r>
                              <w:t xml:space="preserve">Movie Matinee’s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D277A" id="_x0000_s1036" type="#_x0000_t202" style="position:absolute;margin-left:84.85pt;margin-top:82pt;width:103.7pt;height:20.55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">
                <v:textbox>
                  <w:txbxContent>
                    <w:p w14:paraId="311CEFC4" w14:textId="20DD4139" w:rsidR="00F46B0B" w:rsidRDefault="00F46B0B">
                      <w:r>
                        <w:t xml:space="preserve">Movie Matinee’s </w:t>
                      </w:r>
                    </w:p>
                  </w:txbxContent>
                </v:textbox>
              </v:shape>
            </w:pict>
          </mc:Fallback>
        </mc:AlternateContent>
      </w:r>
    </w:p>
    <w:p w14:paraId="0EEA6B05" w14:textId="26903CA7" w:rsidR="00316571" w:rsidRDefault="00982F58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  <w:r w:rsidRPr="00316571">
        <w:drawing>
          <wp:anchor distT="0" distB="0" distL="114300" distR="114300" simplePos="0" relativeHeight="251797504" behindDoc="0" locked="0" layoutInCell="1" allowOverlap="1" wp14:anchorId="129CA23D" wp14:editId="3AA5A496">
            <wp:simplePos x="0" y="0"/>
            <wp:positionH relativeFrom="margin">
              <wp:posOffset>3641271</wp:posOffset>
            </wp:positionH>
            <wp:positionV relativeFrom="paragraph">
              <wp:posOffset>10704</wp:posOffset>
            </wp:positionV>
            <wp:extent cx="3367094" cy="2525486"/>
            <wp:effectExtent l="0" t="0" r="5080" b="8255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094" cy="2525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CEC544" w14:textId="1CCA4002" w:rsidR="00316571" w:rsidRDefault="00316571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3E120DE3" w14:textId="5FE9C750" w:rsidR="00316571" w:rsidRDefault="00316571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3100F238" w14:textId="0C59190D" w:rsidR="00316571" w:rsidRDefault="00316571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5122BEDF" w14:textId="249DFA7C" w:rsidR="00316571" w:rsidRDefault="00982F58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  <w:r w:rsidRPr="00316571">
        <w:rPr>
          <w:rFonts w:asciiTheme="minorHAnsi" w:hAnsiTheme="minorHAnsi" w:cstheme="minorHAnsi"/>
          <w:noProof/>
          <w:color w:val="984806" w:themeColor="accent6" w:themeShade="80"/>
          <w:u w:val="single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31145265" wp14:editId="5AE5E57B">
                <wp:simplePos x="0" y="0"/>
                <wp:positionH relativeFrom="column">
                  <wp:posOffset>341268</wp:posOffset>
                </wp:positionH>
                <wp:positionV relativeFrom="paragraph">
                  <wp:posOffset>636270</wp:posOffset>
                </wp:positionV>
                <wp:extent cx="2830195" cy="304800"/>
                <wp:effectExtent l="0" t="0" r="27305" b="1905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8000E" w14:textId="5A53CD2C" w:rsidR="00F46B0B" w:rsidRDefault="00F46B0B">
                            <w:r>
                              <w:t>Arthur &amp; Jean’s Ruby Anniversary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45265" id="_x0000_s1037" type="#_x0000_t202" style="position:absolute;margin-left:26.85pt;margin-top:50.1pt;width:222.85pt;height:24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">
                <v:textbox>
                  <w:txbxContent>
                    <w:p w14:paraId="25E8000E" w14:textId="5A53CD2C" w:rsidR="00F46B0B" w:rsidRDefault="00F46B0B">
                      <w:r>
                        <w:t>Arthur &amp; Jean’s Ruby Anniversary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D5738E" w14:textId="67C62A0B" w:rsidR="00316571" w:rsidRDefault="00316571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63A9E17D" w14:textId="27DBFC80" w:rsidR="00316571" w:rsidRDefault="00982F58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  <w:r w:rsidRPr="00E7433A">
        <w:drawing>
          <wp:anchor distT="0" distB="0" distL="114300" distR="114300" simplePos="0" relativeHeight="251794432" behindDoc="0" locked="0" layoutInCell="1" allowOverlap="1" wp14:anchorId="261E37DB" wp14:editId="79B36833">
            <wp:simplePos x="0" y="0"/>
            <wp:positionH relativeFrom="margin">
              <wp:posOffset>3983627</wp:posOffset>
            </wp:positionH>
            <wp:positionV relativeFrom="paragraph">
              <wp:posOffset>17961</wp:posOffset>
            </wp:positionV>
            <wp:extent cx="2841172" cy="3788228"/>
            <wp:effectExtent l="0" t="0" r="0" b="317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172" cy="3788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EF1B0" w14:textId="2B089AF6" w:rsidR="00316571" w:rsidRDefault="00316571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34F95AF6" w14:textId="27E51434" w:rsidR="00316571" w:rsidRDefault="00316571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32C44536" w14:textId="2EB9C58A" w:rsidR="00316571" w:rsidRDefault="00316571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4A0145E5" w14:textId="3768C31B" w:rsidR="00316571" w:rsidRDefault="00316571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7FD0C41A" w14:textId="070021AB" w:rsidR="00316571" w:rsidRDefault="00316571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2B18594A" w14:textId="60264040" w:rsidR="00316571" w:rsidRDefault="00316571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367BC552" w14:textId="454DAE1C" w:rsidR="00316571" w:rsidRDefault="00316571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501D4169" w14:textId="7447AF9A" w:rsidR="00316571" w:rsidRDefault="00316571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3393491B" w14:textId="7E9536F8" w:rsidR="00316571" w:rsidRDefault="00982F58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  <w:r w:rsidRPr="00316571">
        <w:rPr>
          <w:rFonts w:asciiTheme="minorHAnsi" w:hAnsiTheme="minorHAnsi" w:cstheme="minorHAnsi"/>
          <w:noProof/>
          <w:color w:val="984806" w:themeColor="accent6" w:themeShade="80"/>
          <w:u w:val="single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6AA0E518" wp14:editId="50775859">
                <wp:simplePos x="0" y="0"/>
                <wp:positionH relativeFrom="column">
                  <wp:posOffset>352425</wp:posOffset>
                </wp:positionH>
                <wp:positionV relativeFrom="paragraph">
                  <wp:posOffset>14062</wp:posOffset>
                </wp:positionV>
                <wp:extent cx="2786561" cy="293914"/>
                <wp:effectExtent l="0" t="0" r="13970" b="1143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6561" cy="2939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3F3AA" w14:textId="34A65313" w:rsidR="00F46B0B" w:rsidRDefault="00F46B0B">
                            <w:r>
                              <w:t>Peggy’s 102</w:t>
                            </w:r>
                            <w:r w:rsidRPr="00316571"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High Tea Birthday Party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0E518" id="_x0000_s1038" type="#_x0000_t202" style="position:absolute;margin-left:27.75pt;margin-top:1.1pt;width:219.4pt;height:23.1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">
                <v:textbox>
                  <w:txbxContent>
                    <w:p w14:paraId="6933F3AA" w14:textId="34A65313" w:rsidR="00F46B0B" w:rsidRDefault="00F46B0B">
                      <w:r>
                        <w:t>Peggy’s 102</w:t>
                      </w:r>
                      <w:r w:rsidRPr="00316571">
                        <w:rPr>
                          <w:vertAlign w:val="superscript"/>
                        </w:rPr>
                        <w:t>nd</w:t>
                      </w:r>
                      <w:r>
                        <w:t xml:space="preserve"> High Tea Birthday Party</w:t>
                      </w:r>
                    </w:p>
                  </w:txbxContent>
                </v:textbox>
              </v:shape>
            </w:pict>
          </mc:Fallback>
        </mc:AlternateContent>
      </w:r>
    </w:p>
    <w:p w14:paraId="229FAD32" w14:textId="64CFE186" w:rsidR="00316571" w:rsidRDefault="00316571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1B39E94E" w14:textId="30B4B840" w:rsidR="00316571" w:rsidRDefault="00316571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0D47A1EF" w14:textId="106BACDB" w:rsidR="00316571" w:rsidRDefault="00316571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718336E6" w14:textId="34A49270" w:rsidR="00316571" w:rsidRDefault="00316571" w:rsidP="00372F07">
      <w:pPr>
        <w:pStyle w:val="CompanyName"/>
        <w:rPr>
          <w:rFonts w:asciiTheme="minorHAnsi" w:hAnsiTheme="minorHAnsi" w:cstheme="minorHAnsi"/>
          <w:color w:val="984806" w:themeColor="accent6" w:themeShade="80"/>
          <w:u w:val="single"/>
          <w:shd w:val="clear" w:color="auto" w:fill="FFFFFF"/>
        </w:rPr>
      </w:pPr>
    </w:p>
    <w:p w14:paraId="34B79733" w14:textId="7FB3F164" w:rsidR="00831AC4" w:rsidRPr="00992FA2" w:rsidRDefault="00831AC4" w:rsidP="00982F58">
      <w:pPr>
        <w:pStyle w:val="CompanyName"/>
        <w:rPr>
          <w:rFonts w:asciiTheme="minorHAnsi" w:hAnsiTheme="minorHAnsi" w:cstheme="minorHAnsi"/>
          <w:color w:val="1F497D" w:themeColor="text2"/>
          <w:shd w:val="clear" w:color="auto" w:fill="FFFFFF"/>
        </w:rPr>
      </w:pPr>
      <w:r w:rsidRPr="00992FA2">
        <w:rPr>
          <w:rFonts w:ascii="Arial" w:hAnsi="Arial"/>
          <w:noProof/>
          <w:color w:val="1F497D" w:themeColor="text2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BBA5F63" wp14:editId="078A1C80">
                <wp:simplePos x="0" y="0"/>
                <wp:positionH relativeFrom="page">
                  <wp:posOffset>-105507</wp:posOffset>
                </wp:positionH>
                <wp:positionV relativeFrom="page">
                  <wp:align>top</wp:align>
                </wp:positionV>
                <wp:extent cx="8343900" cy="295275"/>
                <wp:effectExtent l="0" t="0" r="0" b="9525"/>
                <wp:wrapTight wrapText="bothSides">
                  <wp:wrapPolygon edited="0">
                    <wp:start x="0" y="0"/>
                    <wp:lineTo x="0" y="20903"/>
                    <wp:lineTo x="21551" y="20903"/>
                    <wp:lineTo x="21551" y="0"/>
                    <wp:lineTo x="0" y="0"/>
                  </wp:wrapPolygon>
                </wp:wrapTight>
                <wp:docPr id="24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43900" cy="2952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E74E93" id="Rectangle 19" o:spid="_x0000_s1026" style="position:absolute;margin-left:-8.3pt;margin-top:0;width:657pt;height:23.25pt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" fillcolor="red" stroked="f">
                <v:textbox inset=",7.2pt,,7.2pt"/>
                <w10:wrap type="tight" anchorx="page" anchory="page"/>
              </v:rect>
            </w:pict>
          </mc:Fallback>
        </mc:AlternateContent>
      </w:r>
      <w:r w:rsidRPr="00992FA2">
        <w:rPr>
          <w:rFonts w:asciiTheme="minorHAnsi" w:hAnsiTheme="minorHAnsi" w:cstheme="minorHAnsi"/>
          <w:color w:val="1F497D" w:themeColor="text2"/>
          <w:shd w:val="clear" w:color="auto" w:fill="FFFFFF"/>
        </w:rPr>
        <w:t>Halloween…</w:t>
      </w:r>
    </w:p>
    <w:p w14:paraId="1012C8AA" w14:textId="77777777" w:rsidR="00831AC4" w:rsidRDefault="00831AC4" w:rsidP="00982F58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317059EA" w14:textId="4E799B7D" w:rsidR="00F46B0B" w:rsidRDefault="00831AC4" w:rsidP="00982F58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 w:rsidRPr="00132E8E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 xml:space="preserve">We enjoyed a fantastic </w:t>
      </w:r>
      <w:r w:rsidR="00203595" w:rsidRPr="00132E8E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>Halloween</w:t>
      </w:r>
      <w:r w:rsidRPr="00132E8E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 xml:space="preserve"> celebration</w:t>
      </w:r>
      <w:r w:rsidR="009C26A9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 xml:space="preserve">, </w:t>
      </w:r>
      <w:r w:rsidR="00203595" w:rsidRPr="00132E8E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 xml:space="preserve">we held a cookie decorating </w:t>
      </w:r>
      <w:r w:rsidR="009C26A9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 xml:space="preserve">activity, </w:t>
      </w:r>
      <w:r w:rsidR="00203595" w:rsidRPr="00132E8E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>karaoke and a movie afternoon!</w:t>
      </w:r>
      <w:r w:rsidR="00780FE9" w:rsidRPr="00132E8E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br/>
      </w:r>
    </w:p>
    <w:p w14:paraId="6C0A76F3" w14:textId="4A3A1625" w:rsidR="00203595" w:rsidRPr="00132E8E" w:rsidRDefault="00203595" w:rsidP="00982F58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 w:rsidRPr="00132E8E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>Congratulations to Sharon and Mia for winning best dressed</w:t>
      </w:r>
      <w:r w:rsidR="00B02EC4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>! And thank you to everyone who took part in dressing up!!</w:t>
      </w:r>
    </w:p>
    <w:p w14:paraId="52782FB1" w14:textId="6E182126" w:rsidR="00203595" w:rsidRPr="00831AC4" w:rsidRDefault="00B02EC4" w:rsidP="00982F58">
      <w:pPr>
        <w:pStyle w:val="CompanyName"/>
        <w:rPr>
          <w:rFonts w:asciiTheme="minorHAnsi" w:hAnsiTheme="minorHAnsi" w:cstheme="minorHAnsi"/>
          <w:b w:val="0"/>
          <w:bCs/>
          <w:color w:val="E36C0A" w:themeColor="accent6" w:themeShade="BF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872256" behindDoc="0" locked="0" layoutInCell="1" allowOverlap="1" wp14:anchorId="5735F43A" wp14:editId="1711575F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934269" cy="3411012"/>
            <wp:effectExtent l="0" t="0" r="0" b="0"/>
            <wp:wrapNone/>
            <wp:docPr id="255" name="bbd08a9b-3692-4333-8b17-e65568cf4965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bd08a9b-3692-4333-8b17-e65568cf4965" descr="Image"/>
                    <pic:cNvPicPr/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69" cy="341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BCD78" w14:textId="3BF2635A" w:rsidR="00831AC4" w:rsidRDefault="00831AC4" w:rsidP="00982F58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5E2671D4" w14:textId="0BE6E8AF" w:rsidR="00831AC4" w:rsidRDefault="00831AC4" w:rsidP="00982F58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36DFFD51" w14:textId="6FCA8053" w:rsidR="00831AC4" w:rsidRDefault="00831AC4" w:rsidP="00982F58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5ED59695" w14:textId="6E0BD6F0" w:rsidR="00831AC4" w:rsidRDefault="00831AC4" w:rsidP="00982F58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3FECD132" w14:textId="603F52D9" w:rsidR="00831AC4" w:rsidRDefault="00831AC4" w:rsidP="00982F58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6CF78672" w14:textId="3540870F" w:rsidR="00831AC4" w:rsidRDefault="00B02EC4" w:rsidP="00982F58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 w:rsidRPr="00831AC4">
        <w:drawing>
          <wp:anchor distT="0" distB="0" distL="114300" distR="114300" simplePos="0" relativeHeight="251864064" behindDoc="0" locked="0" layoutInCell="1" allowOverlap="1" wp14:anchorId="4FA00904" wp14:editId="5A3ED3E2">
            <wp:simplePos x="0" y="0"/>
            <wp:positionH relativeFrom="column">
              <wp:posOffset>660637</wp:posOffset>
            </wp:positionH>
            <wp:positionV relativeFrom="paragraph">
              <wp:posOffset>-368490</wp:posOffset>
            </wp:positionV>
            <wp:extent cx="2635411" cy="3513881"/>
            <wp:effectExtent l="0" t="0" r="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166" cy="3526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0607E" w14:textId="3A65A638" w:rsidR="00831AC4" w:rsidRDefault="00831AC4" w:rsidP="00982F58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4B4FB73A" w14:textId="1FD446B0" w:rsidR="00831AC4" w:rsidRDefault="00831AC4" w:rsidP="00982F58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287E5556" w14:textId="2C987341" w:rsidR="00831AC4" w:rsidRDefault="00831AC4" w:rsidP="00982F58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3E63F494" w14:textId="66FF6D90" w:rsidR="00831AC4" w:rsidRDefault="00831AC4" w:rsidP="00982F58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7F635582" w14:textId="45793EC3" w:rsidR="00831AC4" w:rsidRDefault="00831AC4" w:rsidP="00982F58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0ED0AF5D" w14:textId="47C2BE1C" w:rsidR="00831AC4" w:rsidRDefault="00831AC4" w:rsidP="00982F58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2F5273DD" w14:textId="0158A9EB" w:rsidR="00831AC4" w:rsidRDefault="00831AC4" w:rsidP="00982F58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1D32EE99" w14:textId="510B5650" w:rsidR="00831AC4" w:rsidRDefault="00B02EC4" w:rsidP="00982F58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871232" behindDoc="0" locked="0" layoutInCell="1" allowOverlap="1" wp14:anchorId="31D0E746" wp14:editId="3AFB25D7">
            <wp:simplePos x="0" y="0"/>
            <wp:positionH relativeFrom="margin">
              <wp:align>right</wp:align>
            </wp:positionH>
            <wp:positionV relativeFrom="paragraph">
              <wp:posOffset>305529</wp:posOffset>
            </wp:positionV>
            <wp:extent cx="2483892" cy="2811236"/>
            <wp:effectExtent l="0" t="0" r="0" b="8255"/>
            <wp:wrapNone/>
            <wp:docPr id="254" name="c93fa14f-7466-4597-b390-ea3fff3b408f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93fa14f-7466-4597-b390-ea3fff3b408f" descr="Image"/>
                    <pic:cNvPicPr/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892" cy="281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28CEA2" w14:textId="679B1423" w:rsidR="00831AC4" w:rsidRDefault="00831AC4" w:rsidP="00982F58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2B5DD520" w14:textId="2FF72DBE" w:rsidR="00831AC4" w:rsidRDefault="00831AC4" w:rsidP="00982F58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4B3DE88F" w14:textId="2FAC7357" w:rsidR="00831AC4" w:rsidRDefault="00831AC4" w:rsidP="00982F58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6EDDB51A" w14:textId="6330FF57" w:rsidR="00831AC4" w:rsidRDefault="00831AC4" w:rsidP="00982F58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35999B78" w14:textId="02477E2E" w:rsidR="00831AC4" w:rsidRDefault="00831AC4" w:rsidP="00982F58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2AA52BC0" w14:textId="69C09128" w:rsidR="00831AC4" w:rsidRDefault="00B02EC4" w:rsidP="00982F58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 w:rsidRPr="00831AC4">
        <w:drawing>
          <wp:anchor distT="0" distB="0" distL="114300" distR="114300" simplePos="0" relativeHeight="251867136" behindDoc="0" locked="0" layoutInCell="1" allowOverlap="1" wp14:anchorId="4AD8AC31" wp14:editId="6DB9A58A">
            <wp:simplePos x="0" y="0"/>
            <wp:positionH relativeFrom="margin">
              <wp:posOffset>3234804</wp:posOffset>
            </wp:positionH>
            <wp:positionV relativeFrom="paragraph">
              <wp:posOffset>294280</wp:posOffset>
            </wp:positionV>
            <wp:extent cx="1514901" cy="3768081"/>
            <wp:effectExtent l="0" t="0" r="9525" b="4445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901" cy="3768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2293E4" w14:textId="2D056A5D" w:rsidR="00831AC4" w:rsidRDefault="00831AC4" w:rsidP="00982F58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3B719F7B" w14:textId="0F6935C9" w:rsidR="00831AC4" w:rsidRDefault="00831AC4" w:rsidP="00982F58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4870E035" w14:textId="2806A4C3" w:rsidR="00831AC4" w:rsidRDefault="00831AC4" w:rsidP="00982F58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5B3C265C" w14:textId="3200E29F" w:rsidR="00831AC4" w:rsidRDefault="00831AC4" w:rsidP="00982F58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4C88A5A6" w14:textId="77777777" w:rsidR="00831AC4" w:rsidRDefault="00831AC4" w:rsidP="00982F58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5FEC05CD" w14:textId="01EDCCB4" w:rsidR="00982F58" w:rsidRPr="00992FA2" w:rsidRDefault="00982F58" w:rsidP="00982F58">
      <w:pPr>
        <w:pStyle w:val="CompanyName"/>
        <w:rPr>
          <w:rFonts w:asciiTheme="minorHAnsi" w:hAnsiTheme="minorHAnsi" w:cstheme="minorHAnsi"/>
          <w:color w:val="1F497D" w:themeColor="text2"/>
          <w:shd w:val="clear" w:color="auto" w:fill="FFFFFF"/>
        </w:rPr>
      </w:pPr>
      <w:r w:rsidRPr="00992FA2">
        <w:rPr>
          <w:noProof/>
        </w:rPr>
        <w:lastRenderedPageBreak/>
        <w:drawing>
          <wp:anchor distT="0" distB="0" distL="114300" distR="114300" simplePos="0" relativeHeight="251810816" behindDoc="0" locked="0" layoutInCell="1" allowOverlap="1" wp14:anchorId="0C25F332" wp14:editId="5770B55D">
            <wp:simplePos x="0" y="0"/>
            <wp:positionH relativeFrom="margin">
              <wp:posOffset>4147457</wp:posOffset>
            </wp:positionH>
            <wp:positionV relativeFrom="paragraph">
              <wp:posOffset>-119743</wp:posOffset>
            </wp:positionV>
            <wp:extent cx="2771231" cy="2873130"/>
            <wp:effectExtent l="0" t="0" r="0" b="3810"/>
            <wp:wrapNone/>
            <wp:docPr id="208" name="14a4b0d9-b0ff-41f3-8d29-d562bfb45195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a4b0d9-b0ff-41f3-8d29-d562bfb45195" descr="Image"/>
                    <pic:cNvPicPr/>
                  </pic:nvPicPr>
                  <pic:blipFill>
                    <a:blip r:embed="rId37" r:link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86" cy="290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2FA2">
        <w:rPr>
          <w:rFonts w:ascii="Arial" w:hAnsi="Arial"/>
          <w:noProof/>
          <w:color w:val="1F497D" w:themeColor="text2"/>
          <w:lang w:val="en-GB"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CB164EC" wp14:editId="782C599F">
                <wp:simplePos x="0" y="0"/>
                <wp:positionH relativeFrom="page">
                  <wp:align>left</wp:align>
                </wp:positionH>
                <wp:positionV relativeFrom="page">
                  <wp:posOffset>10886</wp:posOffset>
                </wp:positionV>
                <wp:extent cx="8343900" cy="295275"/>
                <wp:effectExtent l="0" t="0" r="0" b="9525"/>
                <wp:wrapTight wrapText="bothSides">
                  <wp:wrapPolygon edited="0">
                    <wp:start x="0" y="0"/>
                    <wp:lineTo x="0" y="20903"/>
                    <wp:lineTo x="21551" y="20903"/>
                    <wp:lineTo x="21551" y="0"/>
                    <wp:lineTo x="0" y="0"/>
                  </wp:wrapPolygon>
                </wp:wrapTight>
                <wp:docPr id="20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43900" cy="2952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6A59F" id="Rectangle 19" o:spid="_x0000_s1026" style="position:absolute;margin-left:0;margin-top:.85pt;width:657pt;height:23.25pt;z-index:2518097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" fillcolor="red" stroked="f">
                <v:textbox inset=",7.2pt,,7.2pt"/>
                <w10:wrap type="tight" anchorx="page" anchory="page"/>
              </v:rect>
            </w:pict>
          </mc:Fallback>
        </mc:AlternateContent>
      </w:r>
      <w:r w:rsidRPr="00992FA2">
        <w:rPr>
          <w:rFonts w:asciiTheme="minorHAnsi" w:hAnsiTheme="minorHAnsi" w:cstheme="minorHAnsi"/>
          <w:color w:val="1F497D" w:themeColor="text2"/>
          <w:shd w:val="clear" w:color="auto" w:fill="FFFFFF"/>
        </w:rPr>
        <w:t>The coming month…</w:t>
      </w:r>
      <w:r w:rsidRPr="00992FA2">
        <w:rPr>
          <w:rFonts w:asciiTheme="minorHAnsi" w:hAnsiTheme="minorHAnsi" w:cstheme="minorHAnsi"/>
          <w:color w:val="1F497D" w:themeColor="text2"/>
          <w:shd w:val="clear" w:color="auto" w:fill="FFFFFF"/>
        </w:rPr>
        <w:br/>
      </w:r>
    </w:p>
    <w:p w14:paraId="46BFB3F3" w14:textId="21206B4D" w:rsidR="00982F58" w:rsidRPr="00982F58" w:rsidRDefault="00982F58" w:rsidP="003F140A">
      <w:pPr>
        <w:pStyle w:val="CompanyName"/>
        <w:numPr>
          <w:ilvl w:val="0"/>
          <w:numId w:val="6"/>
        </w:numPr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 w:rsidRPr="00982F58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>One-to-one garden walks, tea outdoors</w:t>
      </w:r>
    </w:p>
    <w:p w14:paraId="74FE871D" w14:textId="5302F15C" w:rsidR="00982F58" w:rsidRPr="00982F58" w:rsidRDefault="00982F58" w:rsidP="003F140A">
      <w:pPr>
        <w:pStyle w:val="CompanyName"/>
        <w:numPr>
          <w:ilvl w:val="0"/>
          <w:numId w:val="6"/>
        </w:numPr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 w:rsidRPr="00982F58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>‘Getting to know one another’</w:t>
      </w:r>
    </w:p>
    <w:p w14:paraId="502011A8" w14:textId="6983617E" w:rsidR="00982F58" w:rsidRPr="00982F58" w:rsidRDefault="00982F58" w:rsidP="00982F58">
      <w:pPr>
        <w:pStyle w:val="CompanyName"/>
        <w:numPr>
          <w:ilvl w:val="0"/>
          <w:numId w:val="6"/>
        </w:numPr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 w:rsidRPr="00982F58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 xml:space="preserve">Mobility workouts </w:t>
      </w:r>
    </w:p>
    <w:p w14:paraId="1461F387" w14:textId="7A240610" w:rsidR="00982F58" w:rsidRPr="00982F58" w:rsidRDefault="00982F58" w:rsidP="00982F58">
      <w:pPr>
        <w:pStyle w:val="CompanyName"/>
        <w:numPr>
          <w:ilvl w:val="0"/>
          <w:numId w:val="6"/>
        </w:numPr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 w:rsidRPr="00982F58">
        <w:drawing>
          <wp:anchor distT="0" distB="0" distL="114300" distR="114300" simplePos="0" relativeHeight="251812864" behindDoc="0" locked="0" layoutInCell="1" allowOverlap="1" wp14:anchorId="352700F9" wp14:editId="1DF07828">
            <wp:simplePos x="0" y="0"/>
            <wp:positionH relativeFrom="column">
              <wp:posOffset>4811304</wp:posOffset>
            </wp:positionH>
            <wp:positionV relativeFrom="paragraph">
              <wp:posOffset>316775</wp:posOffset>
            </wp:positionV>
            <wp:extent cx="1733550" cy="2638425"/>
            <wp:effectExtent l="0" t="0" r="0" b="9525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2F58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 xml:space="preserve">Remembrance Day arts &amp; crafts </w:t>
      </w:r>
    </w:p>
    <w:p w14:paraId="359364EF" w14:textId="2691FA1B" w:rsidR="00982F58" w:rsidRPr="00982F58" w:rsidRDefault="00982F58" w:rsidP="00982F58">
      <w:pPr>
        <w:pStyle w:val="CompanyName"/>
        <w:numPr>
          <w:ilvl w:val="0"/>
          <w:numId w:val="6"/>
        </w:numPr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 w:rsidRPr="00982F58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 xml:space="preserve">Movie Nights </w:t>
      </w:r>
    </w:p>
    <w:p w14:paraId="71000949" w14:textId="30B024CA" w:rsidR="00982F58" w:rsidRPr="00982F58" w:rsidRDefault="00982F58" w:rsidP="00982F58">
      <w:pPr>
        <w:pStyle w:val="CompanyName"/>
        <w:numPr>
          <w:ilvl w:val="0"/>
          <w:numId w:val="6"/>
        </w:numPr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 w:rsidRPr="00982F58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 xml:space="preserve">Games Afternoons </w:t>
      </w:r>
    </w:p>
    <w:p w14:paraId="69B7BCBF" w14:textId="780AFC2B" w:rsidR="00982F58" w:rsidRPr="00982F58" w:rsidRDefault="00982F58" w:rsidP="00982F58">
      <w:pPr>
        <w:pStyle w:val="CompanyName"/>
        <w:numPr>
          <w:ilvl w:val="0"/>
          <w:numId w:val="6"/>
        </w:numPr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 w:rsidRPr="00982F58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 xml:space="preserve">Karaoke </w:t>
      </w:r>
    </w:p>
    <w:p w14:paraId="46544560" w14:textId="03D5989F" w:rsidR="00C81AA4" w:rsidRDefault="00B02EC4" w:rsidP="00C81AA4">
      <w:pPr>
        <w:pStyle w:val="CompanyName"/>
        <w:numPr>
          <w:ilvl w:val="0"/>
          <w:numId w:val="6"/>
        </w:numPr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 w:rsidRPr="00982F58">
        <w:rPr>
          <w:rFonts w:asciiTheme="minorHAnsi" w:hAnsiTheme="minorHAnsi" w:cstheme="minorHAnsi"/>
          <w:b w:val="0"/>
          <w:bCs/>
          <w:noProof/>
          <w:color w:val="1F497D" w:themeColor="text2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338D5997" wp14:editId="02866E25">
                <wp:simplePos x="0" y="0"/>
                <wp:positionH relativeFrom="margin">
                  <wp:posOffset>259308</wp:posOffset>
                </wp:positionH>
                <wp:positionV relativeFrom="paragraph">
                  <wp:posOffset>1208291</wp:posOffset>
                </wp:positionV>
                <wp:extent cx="3526790" cy="2405380"/>
                <wp:effectExtent l="0" t="0" r="16510" b="1397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6790" cy="2405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EEFCD" w14:textId="77777777" w:rsidR="00F46B0B" w:rsidRDefault="00F46B0B" w:rsidP="00B02EC4">
                            <w:pPr>
                              <w:rPr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C81AA4">
                              <w:rPr>
                                <w:color w:val="1F497D" w:themeColor="text2"/>
                                <w:sz w:val="36"/>
                                <w:szCs w:val="36"/>
                              </w:rPr>
                              <w:t>What activities would you like to do?</w:t>
                            </w:r>
                          </w:p>
                          <w:p w14:paraId="46525C78" w14:textId="77777777" w:rsidR="00F46B0B" w:rsidRPr="00C81AA4" w:rsidRDefault="00F46B0B" w:rsidP="00B02EC4">
                            <w:pPr>
                              <w:rPr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D5997" id="_x0000_s1039" type="#_x0000_t202" style="position:absolute;left:0;text-align:left;margin-left:20.4pt;margin-top:95.15pt;width:277.7pt;height:189.4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">
                <v:textbox>
                  <w:txbxContent>
                    <w:p w14:paraId="434EEFCD" w14:textId="77777777" w:rsidR="00F46B0B" w:rsidRDefault="00F46B0B" w:rsidP="00B02EC4">
                      <w:pPr>
                        <w:rPr>
                          <w:color w:val="1F497D" w:themeColor="text2"/>
                          <w:sz w:val="36"/>
                          <w:szCs w:val="36"/>
                        </w:rPr>
                      </w:pPr>
                      <w:r w:rsidRPr="00C81AA4">
                        <w:rPr>
                          <w:color w:val="1F497D" w:themeColor="text2"/>
                          <w:sz w:val="36"/>
                          <w:szCs w:val="36"/>
                        </w:rPr>
                        <w:t>What activities would you like to do?</w:t>
                      </w:r>
                    </w:p>
                    <w:p w14:paraId="46525C78" w14:textId="77777777" w:rsidR="00F46B0B" w:rsidRPr="00C81AA4" w:rsidRDefault="00F46B0B" w:rsidP="00B02EC4">
                      <w:pPr>
                        <w:rPr>
                          <w:color w:val="1F497D" w:themeColor="text2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81AA4" w:rsidRPr="00982F58">
        <w:drawing>
          <wp:anchor distT="0" distB="0" distL="114300" distR="114300" simplePos="0" relativeHeight="251811840" behindDoc="0" locked="0" layoutInCell="1" allowOverlap="1" wp14:anchorId="4F1BC675" wp14:editId="6EBFD61B">
            <wp:simplePos x="0" y="0"/>
            <wp:positionH relativeFrom="column">
              <wp:posOffset>4844143</wp:posOffset>
            </wp:positionH>
            <wp:positionV relativeFrom="paragraph">
              <wp:posOffset>1289866</wp:posOffset>
            </wp:positionV>
            <wp:extent cx="2111284" cy="2111284"/>
            <wp:effectExtent l="0" t="0" r="3810" b="381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22" cy="2118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2F58" w:rsidRPr="00982F58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>Manicure</w:t>
      </w:r>
      <w:r w:rsidR="00C81AA4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br/>
      </w:r>
      <w:r w:rsidR="00C81AA4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br/>
      </w:r>
      <w:r w:rsidR="00982F58" w:rsidRPr="00C81AA4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>Suggestion Box:</w:t>
      </w:r>
    </w:p>
    <w:p w14:paraId="69ED8D31" w14:textId="77777777" w:rsidR="00C81AA4" w:rsidRDefault="00C81AA4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347CD7CA" w14:textId="77777777" w:rsidR="00C81AA4" w:rsidRDefault="00C81AA4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27986B38" w14:textId="1BD6EA78" w:rsidR="00C81AA4" w:rsidRDefault="00C81AA4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0B570980" w14:textId="77777777" w:rsidR="00C81AA4" w:rsidRDefault="00C81AA4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11C06FA4" w14:textId="77777777" w:rsidR="00C81AA4" w:rsidRDefault="00C81AA4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54DFE93B" w14:textId="77777777" w:rsidR="00C81AA4" w:rsidRDefault="00C81AA4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72BB7C7D" w14:textId="77777777" w:rsidR="00C81AA4" w:rsidRDefault="00C81AA4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2DDD52FD" w14:textId="77777777" w:rsidR="00C81AA4" w:rsidRDefault="00C81AA4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1B65F5BA" w14:textId="77777777" w:rsidR="00C81AA4" w:rsidRDefault="00C81AA4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14CE280A" w14:textId="77777777" w:rsidR="00C81AA4" w:rsidRDefault="00C81AA4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6E787897" w14:textId="77777777" w:rsidR="00C81AA4" w:rsidRDefault="00C81AA4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0A0E656F" w14:textId="77777777" w:rsidR="00203595" w:rsidRDefault="00203595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304438AA" w14:textId="77777777" w:rsidR="00203595" w:rsidRDefault="00203595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2FF144CB" w14:textId="77777777" w:rsidR="00203595" w:rsidRDefault="00203595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65BBC129" w14:textId="77777777" w:rsidR="00203595" w:rsidRDefault="00203595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45594B88" w14:textId="77777777" w:rsidR="00203595" w:rsidRDefault="00203595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36E8CF52" w14:textId="77777777" w:rsidR="00B02EC4" w:rsidRDefault="00B02EC4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1941FC43" w14:textId="77777777" w:rsidR="00B02EC4" w:rsidRDefault="00B02EC4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65E6DF99" w14:textId="77777777" w:rsidR="00B02EC4" w:rsidRDefault="00B02EC4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21EF44F6" w14:textId="77777777" w:rsidR="00B02EC4" w:rsidRDefault="00B02EC4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2A278144" w14:textId="5F80B01B" w:rsidR="00C81AA4" w:rsidRPr="00992FA2" w:rsidRDefault="00C81AA4" w:rsidP="00C81AA4">
      <w:pPr>
        <w:pStyle w:val="CompanyName"/>
        <w:rPr>
          <w:rFonts w:asciiTheme="minorHAnsi" w:hAnsiTheme="minorHAnsi" w:cstheme="minorHAnsi"/>
          <w:color w:val="1F497D" w:themeColor="text2"/>
          <w:sz w:val="48"/>
          <w:szCs w:val="48"/>
          <w:shd w:val="clear" w:color="auto" w:fill="FFFFFF"/>
        </w:rPr>
      </w:pPr>
      <w:r w:rsidRPr="00992FA2">
        <w:rPr>
          <w:rFonts w:ascii="Arial" w:hAnsi="Arial"/>
          <w:noProof/>
          <w:color w:val="1F497D" w:themeColor="text2"/>
          <w:sz w:val="48"/>
          <w:szCs w:val="48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4C726A4" wp14:editId="552A2F1C">
                <wp:simplePos x="0" y="0"/>
                <wp:positionH relativeFrom="page">
                  <wp:posOffset>-141514</wp:posOffset>
                </wp:positionH>
                <wp:positionV relativeFrom="page">
                  <wp:posOffset>10886</wp:posOffset>
                </wp:positionV>
                <wp:extent cx="8343900" cy="295275"/>
                <wp:effectExtent l="0" t="0" r="0" b="9525"/>
                <wp:wrapTight wrapText="bothSides">
                  <wp:wrapPolygon edited="0">
                    <wp:start x="0" y="0"/>
                    <wp:lineTo x="0" y="20903"/>
                    <wp:lineTo x="21551" y="20903"/>
                    <wp:lineTo x="21551" y="0"/>
                    <wp:lineTo x="0" y="0"/>
                  </wp:wrapPolygon>
                </wp:wrapTight>
                <wp:docPr id="21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43900" cy="2952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31508" id="Rectangle 19" o:spid="_x0000_s1026" style="position:absolute;margin-left:-11.15pt;margin-top:.85pt;width:657pt;height:23.25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" fillcolor="red" stroked="f">
                <v:textbox inset=",7.2pt,,7.2pt"/>
                <w10:wrap type="tight" anchorx="page" anchory="page"/>
              </v:rect>
            </w:pict>
          </mc:Fallback>
        </mc:AlternateContent>
      </w:r>
      <w:r w:rsidRPr="00992FA2">
        <w:rPr>
          <w:rFonts w:asciiTheme="minorHAnsi" w:hAnsiTheme="minorHAnsi" w:cstheme="minorHAnsi"/>
          <w:color w:val="1F497D" w:themeColor="text2"/>
          <w:sz w:val="48"/>
          <w:szCs w:val="48"/>
          <w:shd w:val="clear" w:color="auto" w:fill="FFFFFF"/>
        </w:rPr>
        <w:t xml:space="preserve">November Birthday’s – </w:t>
      </w:r>
      <w:r w:rsidR="00982F58" w:rsidRPr="00992FA2">
        <w:rPr>
          <w:rFonts w:asciiTheme="minorHAnsi" w:hAnsiTheme="minorHAnsi" w:cstheme="minorHAnsi"/>
          <w:color w:val="1F497D" w:themeColor="text2"/>
          <w:sz w:val="48"/>
          <w:szCs w:val="48"/>
          <w:shd w:val="clear" w:color="auto" w:fill="FFFFFF"/>
        </w:rPr>
        <w:br/>
      </w:r>
      <w:r w:rsidRPr="00992FA2">
        <w:rPr>
          <w:rFonts w:asciiTheme="minorHAnsi" w:hAnsiTheme="minorHAnsi" w:cstheme="minorHAnsi"/>
          <w:color w:val="1F497D" w:themeColor="text2"/>
          <w:sz w:val="48"/>
          <w:szCs w:val="48"/>
          <w:shd w:val="clear" w:color="auto" w:fill="FFFFFF"/>
        </w:rPr>
        <w:t xml:space="preserve">Residents </w:t>
      </w:r>
    </w:p>
    <w:p w14:paraId="6090ED6A" w14:textId="0F006DF5" w:rsidR="00C81AA4" w:rsidRDefault="00C81AA4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>
        <w:rPr>
          <w:rFonts w:asciiTheme="minorHAnsi" w:hAnsiTheme="minorHAnsi" w:cstheme="minorHAnsi"/>
          <w:b w:val="0"/>
          <w:bCs/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6CFAA30" wp14:editId="18C4785F">
                <wp:simplePos x="0" y="0"/>
                <wp:positionH relativeFrom="column">
                  <wp:posOffset>-150132</wp:posOffset>
                </wp:positionH>
                <wp:positionV relativeFrom="paragraph">
                  <wp:posOffset>127363</wp:posOffset>
                </wp:positionV>
                <wp:extent cx="2231390" cy="2035175"/>
                <wp:effectExtent l="57150" t="38100" r="54610" b="98425"/>
                <wp:wrapNone/>
                <wp:docPr id="216" name="Star: 5 Points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390" cy="2035175"/>
                        </a:xfrm>
                        <a:prstGeom prst="star5">
                          <a:avLst>
                            <a:gd name="adj" fmla="val 25387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AC0C3" w14:textId="250754F4" w:rsidR="00F46B0B" w:rsidRPr="00C81AA4" w:rsidRDefault="00F46B0B" w:rsidP="00C81AA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81AA4">
                              <w:rPr>
                                <w:sz w:val="44"/>
                                <w:szCs w:val="44"/>
                              </w:rPr>
                              <w:t>Hilda 21</w:t>
                            </w:r>
                            <w:r w:rsidRPr="00C81AA4">
                              <w:rPr>
                                <w:sz w:val="44"/>
                                <w:szCs w:val="44"/>
                                <w:vertAlign w:val="superscript"/>
                              </w:rPr>
                              <w:t>st</w:t>
                            </w:r>
                            <w:r w:rsidRPr="00C81AA4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FAA30" id="Star: 5 Points 216" o:spid="_x0000_s1040" style="position:absolute;margin-left:-11.8pt;margin-top:10.05pt;width:175.7pt;height:160.2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31390,2035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" adj="-11796480,,5400" path="m2,777366l765590,662892,1115695,r350105,662892l2231388,777366r-549211,524163l1805231,2035170,1115695,1696229,426159,2035170,549213,1301529,2,777366xe" fillcolor="#fabf8f [1945]" strokecolor="#4579b8 [3044]">
                <v:stroke joinstyle="miter"/>
                <v:shadow on="t" color="black" opacity="22937f" origin=",.5" offset="0,.63889mm"/>
                <v:formulas/>
                <v:path arrowok="t" o:connecttype="custom" o:connectlocs="2,777366;765590,662892;1115695,0;1465800,662892;2231388,777366;1682177,1301529;1805231,2035170;1115695,1696229;426159,2035170;549213,1301529;2,777366" o:connectangles="0,0,0,0,0,0,0,0,0,0,0" textboxrect="0,0,2231390,2035175"/>
                <v:textbox>
                  <w:txbxContent>
                    <w:p w14:paraId="08EAC0C3" w14:textId="250754F4" w:rsidR="00F46B0B" w:rsidRPr="00C81AA4" w:rsidRDefault="00F46B0B" w:rsidP="00C81AA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C81AA4">
                        <w:rPr>
                          <w:sz w:val="44"/>
                          <w:szCs w:val="44"/>
                        </w:rPr>
                        <w:t>Hilda 21</w:t>
                      </w:r>
                      <w:r w:rsidRPr="00C81AA4">
                        <w:rPr>
                          <w:sz w:val="44"/>
                          <w:szCs w:val="44"/>
                          <w:vertAlign w:val="superscript"/>
                        </w:rPr>
                        <w:t>st</w:t>
                      </w:r>
                      <w:r w:rsidRPr="00C81AA4">
                        <w:rPr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5DCC7ED" w14:textId="6813778D" w:rsidR="00C81AA4" w:rsidRDefault="00C81AA4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br/>
      </w:r>
    </w:p>
    <w:p w14:paraId="37339225" w14:textId="2C3C03F9" w:rsidR="00C81AA4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>
        <w:rPr>
          <w:rFonts w:asciiTheme="minorHAnsi" w:hAnsiTheme="minorHAnsi" w:cstheme="minorHAnsi"/>
          <w:bCs/>
          <w:noProof/>
          <w:color w:val="1F497D" w:themeColor="text2"/>
          <w:shd w:val="clear" w:color="auto" w:fill="FFFFFF"/>
        </w:rPr>
        <w:drawing>
          <wp:anchor distT="0" distB="0" distL="114300" distR="114300" simplePos="0" relativeHeight="251824128" behindDoc="0" locked="0" layoutInCell="1" allowOverlap="1" wp14:anchorId="3A4AA3F7" wp14:editId="7BA9189E">
            <wp:simplePos x="0" y="0"/>
            <wp:positionH relativeFrom="column">
              <wp:posOffset>3787956</wp:posOffset>
            </wp:positionH>
            <wp:positionV relativeFrom="paragraph">
              <wp:posOffset>4240530</wp:posOffset>
            </wp:positionV>
            <wp:extent cx="2775857" cy="2078861"/>
            <wp:effectExtent l="0" t="0" r="5715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857" cy="207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AA4">
        <w:rPr>
          <w:rFonts w:asciiTheme="minorHAnsi" w:hAnsiTheme="minorHAnsi" w:cstheme="minorHAnsi"/>
          <w:b w:val="0"/>
          <w:bCs/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7AA19ED" wp14:editId="794D4A88">
                <wp:simplePos x="0" y="0"/>
                <wp:positionH relativeFrom="margin">
                  <wp:posOffset>-51708</wp:posOffset>
                </wp:positionH>
                <wp:positionV relativeFrom="paragraph">
                  <wp:posOffset>4312104</wp:posOffset>
                </wp:positionV>
                <wp:extent cx="2231390" cy="2035175"/>
                <wp:effectExtent l="57150" t="38100" r="54610" b="98425"/>
                <wp:wrapNone/>
                <wp:docPr id="218" name="Star: 5 Point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390" cy="2035175"/>
                        </a:xfrm>
                        <a:prstGeom prst="star5">
                          <a:avLst>
                            <a:gd name="adj" fmla="val 25387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BEA1D4" w14:textId="4F02F31B" w:rsidR="00F46B0B" w:rsidRPr="00C81AA4" w:rsidRDefault="00F46B0B" w:rsidP="00C81AA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81AA4">
                              <w:rPr>
                                <w:sz w:val="44"/>
                                <w:szCs w:val="44"/>
                              </w:rPr>
                              <w:t>Wendy 28th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A19ED" id="Star: 5 Points 218" o:spid="_x0000_s1041" style="position:absolute;margin-left:-4.05pt;margin-top:339.55pt;width:175.7pt;height:160.25pt;z-index:251820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231390,2035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" adj="-11796480,,5400" path="m2,777366l765590,662892,1115695,r350105,662892l2231388,777366r-549211,524163l1805231,2035170,1115695,1696229,426159,2035170,549213,1301529,2,777366xe" fillcolor="#fabf8f [1945]" strokecolor="#4579b8 [3044]">
                <v:stroke joinstyle="miter"/>
                <v:shadow on="t" color="black" opacity="22937f" origin=",.5" offset="0,.63889mm"/>
                <v:formulas/>
                <v:path arrowok="t" o:connecttype="custom" o:connectlocs="2,777366;765590,662892;1115695,0;1465800,662892;2231388,777366;1682177,1301529;1805231,2035170;1115695,1696229;426159,2035170;549213,1301529;2,777366" o:connectangles="0,0,0,0,0,0,0,0,0,0,0" textboxrect="0,0,2231390,2035175"/>
                <v:textbox>
                  <w:txbxContent>
                    <w:p w14:paraId="0CBEA1D4" w14:textId="4F02F31B" w:rsidR="00F46B0B" w:rsidRPr="00C81AA4" w:rsidRDefault="00F46B0B" w:rsidP="00C81AA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C81AA4">
                        <w:rPr>
                          <w:sz w:val="44"/>
                          <w:szCs w:val="44"/>
                        </w:rPr>
                        <w:t>Wendy 28th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1AA4">
        <w:rPr>
          <w:rFonts w:asciiTheme="minorHAnsi" w:hAnsiTheme="minorHAnsi" w:cstheme="minorHAnsi"/>
          <w:b w:val="0"/>
          <w:bCs/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9158A95" wp14:editId="2694AC6E">
                <wp:simplePos x="0" y="0"/>
                <wp:positionH relativeFrom="column">
                  <wp:posOffset>-95613</wp:posOffset>
                </wp:positionH>
                <wp:positionV relativeFrom="paragraph">
                  <wp:posOffset>1578791</wp:posOffset>
                </wp:positionV>
                <wp:extent cx="2231390" cy="2035175"/>
                <wp:effectExtent l="57150" t="38100" r="54610" b="98425"/>
                <wp:wrapNone/>
                <wp:docPr id="219" name="Star: 5 Points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390" cy="2035175"/>
                        </a:xfrm>
                        <a:prstGeom prst="star5">
                          <a:avLst>
                            <a:gd name="adj" fmla="val 25387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B8E240" w14:textId="6EE7C778" w:rsidR="00F46B0B" w:rsidRPr="00C81AA4" w:rsidRDefault="00F46B0B" w:rsidP="00C81AA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C81AA4">
                              <w:rPr>
                                <w:sz w:val="36"/>
                                <w:szCs w:val="36"/>
                              </w:rPr>
                              <w:t>Raymond 28th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58A95" id="Star: 5 Points 219" o:spid="_x0000_s1042" style="position:absolute;margin-left:-7.55pt;margin-top:124.3pt;width:175.7pt;height:160.2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31390,2035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" adj="-11796480,,5400" path="m2,777366l765590,662892,1115695,r350105,662892l2231388,777366r-549211,524163l1805231,2035170,1115695,1696229,426159,2035170,549213,1301529,2,777366xe" fillcolor="#fabf8f [1945]" strokecolor="#4579b8 [3044]">
                <v:stroke joinstyle="miter"/>
                <v:shadow on="t" color="black" opacity="22937f" origin=",.5" offset="0,.63889mm"/>
                <v:formulas/>
                <v:path arrowok="t" o:connecttype="custom" o:connectlocs="2,777366;765590,662892;1115695,0;1465800,662892;2231388,777366;1682177,1301529;1805231,2035170;1115695,1696229;426159,2035170;549213,1301529;2,777366" o:connectangles="0,0,0,0,0,0,0,0,0,0,0" textboxrect="0,0,2231390,2035175"/>
                <v:textbox>
                  <w:txbxContent>
                    <w:p w14:paraId="27B8E240" w14:textId="6EE7C778" w:rsidR="00F46B0B" w:rsidRPr="00C81AA4" w:rsidRDefault="00F46B0B" w:rsidP="00C81AA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C81AA4">
                        <w:rPr>
                          <w:sz w:val="36"/>
                          <w:szCs w:val="36"/>
                        </w:rPr>
                        <w:t>Raymond 28th</w:t>
                      </w:r>
                    </w:p>
                  </w:txbxContent>
                </v:textbox>
              </v:shape>
            </w:pict>
          </mc:Fallback>
        </mc:AlternateContent>
      </w:r>
      <w:r w:rsidR="00C81AA4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br/>
      </w:r>
      <w:r w:rsidR="00C81AA4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br/>
      </w:r>
      <w:r w:rsidR="00C81AA4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br/>
      </w:r>
      <w:r w:rsidR="00C81AA4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br/>
      </w:r>
      <w:r w:rsidR="00C81AA4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br/>
      </w:r>
      <w:r w:rsidR="00C81AA4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br/>
      </w:r>
      <w:r w:rsidR="00C81AA4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br/>
      </w:r>
      <w:r w:rsidR="00C81AA4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br/>
      </w:r>
      <w:r w:rsidR="00C81AA4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br/>
      </w:r>
      <w:r w:rsidR="00C81AA4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br/>
      </w:r>
      <w:r w:rsidR="00C81AA4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br/>
      </w:r>
      <w:r w:rsidR="00C81AA4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br/>
      </w:r>
      <w:r w:rsidR="00C81AA4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br/>
      </w:r>
      <w:r w:rsidR="00C81AA4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br/>
      </w:r>
      <w:r w:rsidR="00C81AA4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br/>
      </w:r>
      <w:r w:rsidR="00C81AA4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br/>
      </w:r>
      <w:r w:rsidR="00C81AA4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br/>
        <w:t>November’s Birth Stones are…</w:t>
      </w:r>
    </w:p>
    <w:p w14:paraId="7B92C3D0" w14:textId="02F17DBB" w:rsidR="00C81AA4" w:rsidRDefault="00C81AA4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>
        <w:rPr>
          <w:rFonts w:asciiTheme="minorHAnsi" w:hAnsiTheme="minorHAnsi" w:cstheme="minorHAnsi"/>
          <w:bCs/>
          <w:noProof/>
          <w:color w:val="1F497D" w:themeColor="text2"/>
          <w:shd w:val="clear" w:color="auto" w:fill="FFFFFF"/>
        </w:rPr>
        <w:drawing>
          <wp:anchor distT="0" distB="0" distL="114300" distR="114300" simplePos="0" relativeHeight="251823104" behindDoc="0" locked="0" layoutInCell="1" allowOverlap="1" wp14:anchorId="362D8C61" wp14:editId="53021AD6">
            <wp:simplePos x="0" y="0"/>
            <wp:positionH relativeFrom="column">
              <wp:posOffset>14877</wp:posOffset>
            </wp:positionH>
            <wp:positionV relativeFrom="paragraph">
              <wp:posOffset>657951</wp:posOffset>
            </wp:positionV>
            <wp:extent cx="2906485" cy="2136412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1066" r="-20758" b="1"/>
                    <a:stretch/>
                  </pic:blipFill>
                  <pic:spPr bwMode="auto">
                    <a:xfrm>
                      <a:off x="0" y="0"/>
                      <a:ext cx="2906485" cy="213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 xml:space="preserve">Topaz &amp; Citrine </w:t>
      </w:r>
      <w:r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br/>
      </w:r>
      <w:r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br/>
      </w:r>
      <w:r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br/>
      </w:r>
      <w:r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br/>
      </w:r>
      <w:r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br/>
      </w:r>
      <w:r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br/>
      </w:r>
      <w:r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br/>
      </w:r>
      <w:r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br/>
        <w:t xml:space="preserve">Did you know </w:t>
      </w:r>
      <w:r w:rsidRPr="00C81AA4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>Chrysanthemum</w:t>
      </w:r>
      <w:r w:rsidR="00A062D8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 xml:space="preserve"> is the birth flower of November? It</w:t>
      </w:r>
      <w:r w:rsidRPr="00C81AA4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 xml:space="preserve"> stands for cheerfulness and love</w:t>
      </w:r>
      <w:r w:rsidR="00A062D8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br/>
      </w:r>
      <w:r w:rsidR="00A062D8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br/>
      </w:r>
      <w:r w:rsidRPr="00C81AA4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br/>
      </w:r>
      <w:r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br/>
      </w:r>
      <w:r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br/>
      </w:r>
      <w:r w:rsidR="00A062D8" w:rsidRPr="00982F58">
        <w:rPr>
          <w:rFonts w:ascii="Arial" w:hAnsi="Arial"/>
          <w:b w:val="0"/>
          <w:bCs/>
          <w:noProof/>
          <w:color w:val="1F497D" w:themeColor="text2"/>
          <w:lang w:val="en-GB"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A7722FE" wp14:editId="4B1F765D">
                <wp:simplePos x="0" y="0"/>
                <wp:positionH relativeFrom="page">
                  <wp:align>left</wp:align>
                </wp:positionH>
                <wp:positionV relativeFrom="page">
                  <wp:posOffset>10886</wp:posOffset>
                </wp:positionV>
                <wp:extent cx="8343900" cy="295275"/>
                <wp:effectExtent l="0" t="0" r="0" b="9525"/>
                <wp:wrapTight wrapText="bothSides">
                  <wp:wrapPolygon edited="0">
                    <wp:start x="0" y="0"/>
                    <wp:lineTo x="0" y="20903"/>
                    <wp:lineTo x="21551" y="20903"/>
                    <wp:lineTo x="21551" y="0"/>
                    <wp:lineTo x="0" y="0"/>
                  </wp:wrapPolygon>
                </wp:wrapTight>
                <wp:docPr id="22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43900" cy="2952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A3C31" id="Rectangle 19" o:spid="_x0000_s1026" style="position:absolute;margin-left:0;margin-top:.85pt;width:657pt;height:23.25pt;z-index:2518261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" fillcolor="red" stroked="f">
                <v:textbox inset=",7.2pt,,7.2pt"/>
                <w10:wrap type="tight" anchorx="page" anchory="page"/>
              </v:rect>
            </w:pict>
          </mc:Fallback>
        </mc:AlternateContent>
      </w:r>
    </w:p>
    <w:p w14:paraId="5C0A4C34" w14:textId="2D4C4CD9" w:rsidR="00A062D8" w:rsidRPr="00992FA2" w:rsidRDefault="00A062D8" w:rsidP="00C81AA4">
      <w:pPr>
        <w:pStyle w:val="CompanyName"/>
        <w:rPr>
          <w:rFonts w:asciiTheme="minorHAnsi" w:hAnsiTheme="minorHAnsi" w:cstheme="minorHAnsi"/>
          <w:color w:val="1F497D" w:themeColor="text2"/>
          <w:sz w:val="48"/>
          <w:szCs w:val="48"/>
          <w:shd w:val="clear" w:color="auto" w:fill="FFFFFF"/>
        </w:rPr>
      </w:pPr>
      <w:r w:rsidRPr="00992FA2">
        <w:rPr>
          <w:rFonts w:ascii="Arial" w:hAnsi="Arial"/>
          <w:noProof/>
          <w:color w:val="1F497D" w:themeColor="text2"/>
          <w:sz w:val="48"/>
          <w:szCs w:val="48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32CECBC" wp14:editId="45BB9B80">
                <wp:simplePos x="0" y="0"/>
                <wp:positionH relativeFrom="margin">
                  <wp:align>center</wp:align>
                </wp:positionH>
                <wp:positionV relativeFrom="page">
                  <wp:posOffset>21772</wp:posOffset>
                </wp:positionV>
                <wp:extent cx="8343900" cy="295275"/>
                <wp:effectExtent l="0" t="0" r="0" b="9525"/>
                <wp:wrapTight wrapText="bothSides">
                  <wp:wrapPolygon edited="0">
                    <wp:start x="0" y="0"/>
                    <wp:lineTo x="0" y="20903"/>
                    <wp:lineTo x="21551" y="20903"/>
                    <wp:lineTo x="21551" y="0"/>
                    <wp:lineTo x="0" y="0"/>
                  </wp:wrapPolygon>
                </wp:wrapTight>
                <wp:docPr id="2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43900" cy="2952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9E494" id="Rectangle 19" o:spid="_x0000_s1026" style="position:absolute;margin-left:0;margin-top:1.7pt;width:657pt;height:23.25pt;z-index:251828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" fillcolor="red" stroked="f">
                <v:textbox inset=",7.2pt,,7.2pt"/>
                <w10:wrap type="tight" anchorx="margin" anchory="page"/>
              </v:rect>
            </w:pict>
          </mc:Fallback>
        </mc:AlternateContent>
      </w:r>
      <w:r w:rsidRPr="00992FA2">
        <w:rPr>
          <w:rFonts w:asciiTheme="minorHAnsi" w:hAnsiTheme="minorHAnsi" w:cstheme="minorHAnsi"/>
          <w:color w:val="1F497D" w:themeColor="text2"/>
          <w:sz w:val="48"/>
          <w:szCs w:val="48"/>
          <w:shd w:val="clear" w:color="auto" w:fill="FFFFFF"/>
        </w:rPr>
        <w:t>November Birthday’s –</w:t>
      </w:r>
    </w:p>
    <w:p w14:paraId="0D88AD93" w14:textId="49494774" w:rsidR="00A062D8" w:rsidRPr="00992FA2" w:rsidRDefault="00A062D8" w:rsidP="00C81AA4">
      <w:pPr>
        <w:pStyle w:val="CompanyName"/>
        <w:rPr>
          <w:rFonts w:asciiTheme="minorHAnsi" w:hAnsiTheme="minorHAnsi" w:cstheme="minorHAnsi"/>
          <w:color w:val="1F497D" w:themeColor="text2"/>
          <w:sz w:val="48"/>
          <w:szCs w:val="48"/>
          <w:shd w:val="clear" w:color="auto" w:fill="FFFFFF"/>
        </w:rPr>
      </w:pPr>
      <w:r w:rsidRPr="00992FA2">
        <w:rPr>
          <w:rFonts w:asciiTheme="minorHAnsi" w:hAnsiTheme="minorHAnsi" w:cstheme="minorHAnsi"/>
          <w:color w:val="1F497D" w:themeColor="text2"/>
          <w:sz w:val="48"/>
          <w:szCs w:val="48"/>
          <w:shd w:val="clear" w:color="auto" w:fill="FFFFFF"/>
        </w:rPr>
        <w:t>Staff</w:t>
      </w:r>
    </w:p>
    <w:p w14:paraId="1B4711B2" w14:textId="21D264AF" w:rsidR="00A062D8" w:rsidRDefault="00831AC4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>
        <w:rPr>
          <w:rFonts w:asciiTheme="minorHAnsi" w:hAnsiTheme="minorHAnsi" w:cstheme="minorHAnsi"/>
          <w:b w:val="0"/>
          <w:bCs/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B9D1AA2" wp14:editId="7197C152">
                <wp:simplePos x="0" y="0"/>
                <wp:positionH relativeFrom="column">
                  <wp:posOffset>2683852</wp:posOffset>
                </wp:positionH>
                <wp:positionV relativeFrom="paragraph">
                  <wp:posOffset>47918</wp:posOffset>
                </wp:positionV>
                <wp:extent cx="2231390" cy="2035175"/>
                <wp:effectExtent l="57150" t="38100" r="54610" b="98425"/>
                <wp:wrapNone/>
                <wp:docPr id="240" name="Star: 5 Points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390" cy="2035175"/>
                        </a:xfrm>
                        <a:prstGeom prst="star5">
                          <a:avLst>
                            <a:gd name="adj" fmla="val 25387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0B4AFC" w14:textId="3FDD0042" w:rsidR="00F46B0B" w:rsidRPr="00831AC4" w:rsidRDefault="00F46B0B" w:rsidP="00831AC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831AC4">
                              <w:rPr>
                                <w:sz w:val="40"/>
                                <w:szCs w:val="40"/>
                              </w:rPr>
                              <w:t>Beverley 1st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D1AA2" id="Star: 5 Points 240" o:spid="_x0000_s1043" style="position:absolute;margin-left:211.35pt;margin-top:3.75pt;width:175.7pt;height:160.2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31390,2035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" adj="-11796480,,5400" path="m2,777366l765590,662892,1115695,r350105,662892l2231388,777366r-549211,524163l1805231,2035170,1115695,1696229,426159,2035170,549213,1301529,2,777366xe" fillcolor="#fabf8f [1945]" strokecolor="#4579b8 [3044]">
                <v:stroke joinstyle="miter"/>
                <v:shadow on="t" color="black" opacity="22937f" origin=",.5" offset="0,.63889mm"/>
                <v:formulas/>
                <v:path arrowok="t" o:connecttype="custom" o:connectlocs="2,777366;765590,662892;1115695,0;1465800,662892;2231388,777366;1682177,1301529;1805231,2035170;1115695,1696229;426159,2035170;549213,1301529;2,777366" o:connectangles="0,0,0,0,0,0,0,0,0,0,0" textboxrect="0,0,2231390,2035175"/>
                <v:textbox>
                  <w:txbxContent>
                    <w:p w14:paraId="300B4AFC" w14:textId="3FDD0042" w:rsidR="00F46B0B" w:rsidRPr="00831AC4" w:rsidRDefault="00F46B0B" w:rsidP="00831AC4">
                      <w:pPr>
                        <w:rPr>
                          <w:sz w:val="40"/>
                          <w:szCs w:val="40"/>
                        </w:rPr>
                      </w:pPr>
                      <w:r w:rsidRPr="00831AC4">
                        <w:rPr>
                          <w:sz w:val="40"/>
                          <w:szCs w:val="40"/>
                        </w:rPr>
                        <w:t>Beverley 1st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 w:val="0"/>
          <w:bCs/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C1C1A0C" wp14:editId="00301CC4">
                <wp:simplePos x="0" y="0"/>
                <wp:positionH relativeFrom="column">
                  <wp:posOffset>109366</wp:posOffset>
                </wp:positionH>
                <wp:positionV relativeFrom="paragraph">
                  <wp:posOffset>60667</wp:posOffset>
                </wp:positionV>
                <wp:extent cx="2231390" cy="2035175"/>
                <wp:effectExtent l="57150" t="38100" r="54610" b="98425"/>
                <wp:wrapNone/>
                <wp:docPr id="239" name="Star: 5 Points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390" cy="2035175"/>
                        </a:xfrm>
                        <a:prstGeom prst="star5">
                          <a:avLst>
                            <a:gd name="adj" fmla="val 25387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E1423B" w14:textId="2DDA8AE9" w:rsidR="00F46B0B" w:rsidRPr="00C81AA4" w:rsidRDefault="00F46B0B" w:rsidP="00831AC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Angela 1st</w:t>
                            </w:r>
                            <w:r w:rsidRPr="00C81AA4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C1A0C" id="Star: 5 Points 239" o:spid="_x0000_s1044" style="position:absolute;margin-left:8.6pt;margin-top:4.8pt;width:175.7pt;height:160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31390,2035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" adj="-11796480,,5400" path="m2,777366l765590,662892,1115695,r350105,662892l2231388,777366r-549211,524163l1805231,2035170,1115695,1696229,426159,2035170,549213,1301529,2,777366xe" fillcolor="#fabf8f [1945]" strokecolor="#4579b8 [3044]">
                <v:stroke joinstyle="miter"/>
                <v:shadow on="t" color="black" opacity="22937f" origin=",.5" offset="0,.63889mm"/>
                <v:formulas/>
                <v:path arrowok="t" o:connecttype="custom" o:connectlocs="2,777366;765590,662892;1115695,0;1465800,662892;2231388,777366;1682177,1301529;1805231,2035170;1115695,1696229;426159,2035170;549213,1301529;2,777366" o:connectangles="0,0,0,0,0,0,0,0,0,0,0" textboxrect="0,0,2231390,2035175"/>
                <v:textbox>
                  <w:txbxContent>
                    <w:p w14:paraId="4DE1423B" w14:textId="2DDA8AE9" w:rsidR="00F46B0B" w:rsidRPr="00C81AA4" w:rsidRDefault="00F46B0B" w:rsidP="00831AC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Angela 1st</w:t>
                      </w:r>
                      <w:r w:rsidRPr="00C81AA4">
                        <w:rPr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769EA90" w14:textId="0C34CF09" w:rsidR="00831AC4" w:rsidRDefault="00831AC4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665A7D50" w14:textId="33DD714C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11D84C63" w14:textId="15CF3634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706CFCD8" w14:textId="7A36036C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71C14D71" w14:textId="7E475393" w:rsidR="00A062D8" w:rsidRDefault="00831AC4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>
        <w:rPr>
          <w:rFonts w:asciiTheme="minorHAnsi" w:hAnsiTheme="minorHAnsi" w:cstheme="minorHAnsi"/>
          <w:b w:val="0"/>
          <w:bCs/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332E88E" wp14:editId="12494358">
                <wp:simplePos x="0" y="0"/>
                <wp:positionH relativeFrom="column">
                  <wp:posOffset>193430</wp:posOffset>
                </wp:positionH>
                <wp:positionV relativeFrom="paragraph">
                  <wp:posOffset>338552</wp:posOffset>
                </wp:positionV>
                <wp:extent cx="2231390" cy="2035175"/>
                <wp:effectExtent l="57150" t="38100" r="54610" b="98425"/>
                <wp:wrapNone/>
                <wp:docPr id="237" name="Star: 5 Points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390" cy="2035175"/>
                        </a:xfrm>
                        <a:prstGeom prst="star5">
                          <a:avLst>
                            <a:gd name="adj" fmla="val 25387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B6AEA7" w14:textId="3B762651" w:rsidR="00F46B0B" w:rsidRPr="00C81AA4" w:rsidRDefault="00F46B0B" w:rsidP="00831AC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Morgan 2</w:t>
                            </w:r>
                            <w:r w:rsidRPr="00831AC4">
                              <w:rPr>
                                <w:sz w:val="44"/>
                                <w:szCs w:val="44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2E88E" id="Star: 5 Points 237" o:spid="_x0000_s1045" style="position:absolute;margin-left:15.25pt;margin-top:26.65pt;width:175.7pt;height:160.2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31390,2035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" adj="-11796480,,5400" path="m2,777366l765590,662892,1115695,r350105,662892l2231388,777366r-549211,524163l1805231,2035170,1115695,1696229,426159,2035170,549213,1301529,2,777366xe" fillcolor="#fabf8f [1945]" strokecolor="#4579b8 [3044]">
                <v:stroke joinstyle="miter"/>
                <v:shadow on="t" color="black" opacity="22937f" origin=",.5" offset="0,.63889mm"/>
                <v:formulas/>
                <v:path arrowok="t" o:connecttype="custom" o:connectlocs="2,777366;765590,662892;1115695,0;1465800,662892;2231388,777366;1682177,1301529;1805231,2035170;1115695,1696229;426159,2035170;549213,1301529;2,777366" o:connectangles="0,0,0,0,0,0,0,0,0,0,0" textboxrect="0,0,2231390,2035175"/>
                <v:textbox>
                  <w:txbxContent>
                    <w:p w14:paraId="24B6AEA7" w14:textId="3B762651" w:rsidR="00F46B0B" w:rsidRPr="00C81AA4" w:rsidRDefault="00F46B0B" w:rsidP="00831AC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Morgan 2</w:t>
                      </w:r>
                      <w:r w:rsidRPr="00831AC4">
                        <w:rPr>
                          <w:sz w:val="44"/>
                          <w:szCs w:val="44"/>
                          <w:vertAlign w:val="superscript"/>
                        </w:rPr>
                        <w:t>nd</w:t>
                      </w:r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E628AB4" w14:textId="1310ACB1" w:rsidR="00A062D8" w:rsidRDefault="00831AC4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>
        <w:rPr>
          <w:rFonts w:asciiTheme="minorHAnsi" w:hAnsiTheme="minorHAnsi" w:cstheme="minorHAnsi"/>
          <w:b w:val="0"/>
          <w:bCs/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5765725" wp14:editId="22D6A924">
                <wp:simplePos x="0" y="0"/>
                <wp:positionH relativeFrom="column">
                  <wp:posOffset>2657475</wp:posOffset>
                </wp:positionH>
                <wp:positionV relativeFrom="paragraph">
                  <wp:posOffset>58371</wp:posOffset>
                </wp:positionV>
                <wp:extent cx="2231390" cy="2035175"/>
                <wp:effectExtent l="57150" t="38100" r="54610" b="98425"/>
                <wp:wrapNone/>
                <wp:docPr id="241" name="Star: 5 Points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390" cy="2035175"/>
                        </a:xfrm>
                        <a:prstGeom prst="star5">
                          <a:avLst>
                            <a:gd name="adj" fmla="val 25387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6D63E5" w14:textId="4FC12128" w:rsidR="00F46B0B" w:rsidRPr="00C81AA4" w:rsidRDefault="00F46B0B" w:rsidP="00831AC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Gordon 15th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65725" id="Star: 5 Points 241" o:spid="_x0000_s1046" style="position:absolute;margin-left:209.25pt;margin-top:4.6pt;width:175.7pt;height:160.2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31390,2035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" adj="-11796480,,5400" path="m2,777366l765590,662892,1115695,r350105,662892l2231388,777366r-549211,524163l1805231,2035170,1115695,1696229,426159,2035170,549213,1301529,2,777366xe" fillcolor="#fabf8f [1945]" strokecolor="#4579b8 [3044]">
                <v:stroke joinstyle="miter"/>
                <v:shadow on="t" color="black" opacity="22937f" origin=",.5" offset="0,.63889mm"/>
                <v:formulas/>
                <v:path arrowok="t" o:connecttype="custom" o:connectlocs="2,777366;765590,662892;1115695,0;1465800,662892;2231388,777366;1682177,1301529;1805231,2035170;1115695,1696229;426159,2035170;549213,1301529;2,777366" o:connectangles="0,0,0,0,0,0,0,0,0,0,0" textboxrect="0,0,2231390,2035175"/>
                <v:textbox>
                  <w:txbxContent>
                    <w:p w14:paraId="1F6D63E5" w14:textId="4FC12128" w:rsidR="00F46B0B" w:rsidRPr="00C81AA4" w:rsidRDefault="00F46B0B" w:rsidP="00831AC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Gordon 15th</w:t>
                      </w:r>
                    </w:p>
                  </w:txbxContent>
                </v:textbox>
              </v:shape>
            </w:pict>
          </mc:Fallback>
        </mc:AlternateContent>
      </w:r>
    </w:p>
    <w:p w14:paraId="352DB271" w14:textId="2BD64A66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282172DC" w14:textId="37BB1160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084D2482" w14:textId="52BF00CB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11811D2D" w14:textId="3FBAF76F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0A4C457D" w14:textId="09E5975F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7FF1D6EF" w14:textId="693721DF" w:rsidR="00A062D8" w:rsidRDefault="00831AC4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>
        <w:rPr>
          <w:rFonts w:asciiTheme="minorHAnsi" w:hAnsiTheme="minorHAnsi" w:cstheme="minorHAnsi"/>
          <w:b w:val="0"/>
          <w:bCs/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2AE1998" wp14:editId="7360FF19">
                <wp:simplePos x="0" y="0"/>
                <wp:positionH relativeFrom="column">
                  <wp:posOffset>2745398</wp:posOffset>
                </wp:positionH>
                <wp:positionV relativeFrom="paragraph">
                  <wp:posOffset>174967</wp:posOffset>
                </wp:positionV>
                <wp:extent cx="2231390" cy="2035175"/>
                <wp:effectExtent l="57150" t="38100" r="54610" b="98425"/>
                <wp:wrapNone/>
                <wp:docPr id="242" name="Star: 5 Points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390" cy="2035175"/>
                        </a:xfrm>
                        <a:prstGeom prst="star5">
                          <a:avLst>
                            <a:gd name="adj" fmla="val 25387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21D393" w14:textId="78ECA590" w:rsidR="00F46B0B" w:rsidRDefault="00F46B0B" w:rsidP="00831AC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Rahul </w:t>
                            </w:r>
                          </w:p>
                          <w:p w14:paraId="29986FDD" w14:textId="5116EA3A" w:rsidR="00F46B0B" w:rsidRPr="00C81AA4" w:rsidRDefault="00F46B0B" w:rsidP="00831AC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23rd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E1998" id="Star: 5 Points 242" o:spid="_x0000_s1047" style="position:absolute;margin-left:216.15pt;margin-top:13.8pt;width:175.7pt;height:160.2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31390,2035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" adj="-11796480,,5400" path="m2,777366l765590,662892,1115695,r350105,662892l2231388,777366r-549211,524163l1805231,2035170,1115695,1696229,426159,2035170,549213,1301529,2,777366xe" fillcolor="#fabf8f [1945]" strokecolor="#4579b8 [3044]">
                <v:stroke joinstyle="miter"/>
                <v:shadow on="t" color="black" opacity="22937f" origin=",.5" offset="0,.63889mm"/>
                <v:formulas/>
                <v:path arrowok="t" o:connecttype="custom" o:connectlocs="2,777366;765590,662892;1115695,0;1465800,662892;2231388,777366;1682177,1301529;1805231,2035170;1115695,1696229;426159,2035170;549213,1301529;2,777366" o:connectangles="0,0,0,0,0,0,0,0,0,0,0" textboxrect="0,0,2231390,2035175"/>
                <v:textbox>
                  <w:txbxContent>
                    <w:p w14:paraId="3F21D393" w14:textId="78ECA590" w:rsidR="00F46B0B" w:rsidRDefault="00F46B0B" w:rsidP="00831AC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Rahul </w:t>
                      </w:r>
                    </w:p>
                    <w:p w14:paraId="29986FDD" w14:textId="5116EA3A" w:rsidR="00F46B0B" w:rsidRPr="00C81AA4" w:rsidRDefault="00F46B0B" w:rsidP="00831AC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23rd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 w:val="0"/>
          <w:bCs/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A6660FA" wp14:editId="6B440F88">
                <wp:simplePos x="0" y="0"/>
                <wp:positionH relativeFrom="column">
                  <wp:posOffset>158261</wp:posOffset>
                </wp:positionH>
                <wp:positionV relativeFrom="paragraph">
                  <wp:posOffset>49041</wp:posOffset>
                </wp:positionV>
                <wp:extent cx="2231390" cy="2035175"/>
                <wp:effectExtent l="57150" t="38100" r="54610" b="98425"/>
                <wp:wrapNone/>
                <wp:docPr id="238" name="Star: 5 Points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390" cy="2035175"/>
                        </a:xfrm>
                        <a:prstGeom prst="star5">
                          <a:avLst>
                            <a:gd name="adj" fmla="val 25387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A8D010" w14:textId="305179FD" w:rsidR="00F46B0B" w:rsidRPr="00831AC4" w:rsidRDefault="00F46B0B" w:rsidP="00831AC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31AC4">
                              <w:rPr>
                                <w:sz w:val="36"/>
                                <w:szCs w:val="36"/>
                              </w:rPr>
                              <w:t>Catherine 4</w:t>
                            </w:r>
                            <w:r w:rsidRPr="00831AC4">
                              <w:rPr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831AC4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660FA" id="Star: 5 Points 238" o:spid="_x0000_s1048" style="position:absolute;margin-left:12.45pt;margin-top:3.85pt;width:175.7pt;height:160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31390,2035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" adj="-11796480,,5400" path="m2,777366l765590,662892,1115695,r350105,662892l2231388,777366r-549211,524163l1805231,2035170,1115695,1696229,426159,2035170,549213,1301529,2,777366xe" fillcolor="#fabf8f [1945]" strokecolor="#4579b8 [3044]">
                <v:stroke joinstyle="miter"/>
                <v:shadow on="t" color="black" opacity="22937f" origin=",.5" offset="0,.63889mm"/>
                <v:formulas/>
                <v:path arrowok="t" o:connecttype="custom" o:connectlocs="2,777366;765590,662892;1115695,0;1465800,662892;2231388,777366;1682177,1301529;1805231,2035170;1115695,1696229;426159,2035170;549213,1301529;2,777366" o:connectangles="0,0,0,0,0,0,0,0,0,0,0" textboxrect="0,0,2231390,2035175"/>
                <v:textbox>
                  <w:txbxContent>
                    <w:p w14:paraId="3EA8D010" w14:textId="305179FD" w:rsidR="00F46B0B" w:rsidRPr="00831AC4" w:rsidRDefault="00F46B0B" w:rsidP="00831AC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831AC4">
                        <w:rPr>
                          <w:sz w:val="36"/>
                          <w:szCs w:val="36"/>
                        </w:rPr>
                        <w:t>Catherine 4</w:t>
                      </w:r>
                      <w:r w:rsidRPr="00831AC4">
                        <w:rPr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831AC4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59D66A1" w14:textId="7FFA0241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0E0B3339" w14:textId="66153F0A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710432A8" w14:textId="491859EE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463EE5E3" w14:textId="76061AEA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634380F6" w14:textId="2FB7443F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24C1E76D" w14:textId="3DD7FF77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22703AEB" w14:textId="1D9F1EBC" w:rsidR="00A062D8" w:rsidRDefault="00831AC4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858944" behindDoc="0" locked="0" layoutInCell="1" allowOverlap="1" wp14:anchorId="49829E04" wp14:editId="630E1FBB">
            <wp:simplePos x="0" y="0"/>
            <wp:positionH relativeFrom="column">
              <wp:posOffset>1393483</wp:posOffset>
            </wp:positionH>
            <wp:positionV relativeFrom="paragraph">
              <wp:posOffset>-230115</wp:posOffset>
            </wp:positionV>
            <wp:extent cx="2020509" cy="3033346"/>
            <wp:effectExtent l="0" t="0" r="0" b="0"/>
            <wp:wrapNone/>
            <wp:docPr id="243" name="Picture 243" descr="300+ Great Happy Birthday Images for Free Download &amp; Sha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00+ Great Happy Birthday Images for Free Download &amp; Shari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09" cy="303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C76CB" w14:textId="3AAC2053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6A28985F" w14:textId="7AD85CD6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36C7BC47" w14:textId="5BF65D2E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2A0E3238" w14:textId="38E99235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62519B52" w14:textId="0B0A5022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46D1C6F3" w14:textId="6C8D08AD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021961BE" w14:textId="7C5D9A1A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59438CDC" w14:textId="5CDCBA41" w:rsidR="00A062D8" w:rsidRDefault="00443753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 w:rsidRPr="00831AC4">
        <w:rPr>
          <w:rFonts w:asciiTheme="minorHAnsi" w:hAnsiTheme="minorHAnsi" w:cstheme="minorHAnsi"/>
          <w:b w:val="0"/>
          <w:bCs/>
          <w:noProof/>
          <w:color w:val="1F497D" w:themeColor="text2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4211F7DC" wp14:editId="7F7AA156">
                <wp:simplePos x="0" y="0"/>
                <wp:positionH relativeFrom="margin">
                  <wp:posOffset>4820001</wp:posOffset>
                </wp:positionH>
                <wp:positionV relativeFrom="paragraph">
                  <wp:posOffset>169175</wp:posOffset>
                </wp:positionV>
                <wp:extent cx="2242185" cy="1323340"/>
                <wp:effectExtent l="0" t="0" r="24765" b="10160"/>
                <wp:wrapSquare wrapText="bothSides"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1323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8B78F" w14:textId="6F924DE6" w:rsidR="00F46B0B" w:rsidRPr="00831AC4" w:rsidRDefault="00F46B0B">
                            <w:pPr>
                              <w:rPr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831AC4">
                              <w:rPr>
                                <w:color w:val="1F497D" w:themeColor="text2"/>
                                <w:sz w:val="32"/>
                                <w:szCs w:val="32"/>
                              </w:rPr>
                              <w:t>Happy Birthday from all the Staff and Residents at Corner House! We are grateful for each</w:t>
                            </w:r>
                            <w:r>
                              <w:rPr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&amp; every</w:t>
                            </w:r>
                            <w:r w:rsidRPr="00831AC4">
                              <w:rPr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one of you!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1F7DC" id="_x0000_s1049" type="#_x0000_t202" style="position:absolute;margin-left:379.55pt;margin-top:13.3pt;width:176.55pt;height:104.2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">
                <v:textbox>
                  <w:txbxContent>
                    <w:p w14:paraId="52D8B78F" w14:textId="6F924DE6" w:rsidR="00F46B0B" w:rsidRPr="00831AC4" w:rsidRDefault="00F46B0B">
                      <w:pPr>
                        <w:rPr>
                          <w:color w:val="1F497D" w:themeColor="text2"/>
                          <w:sz w:val="32"/>
                          <w:szCs w:val="32"/>
                        </w:rPr>
                      </w:pPr>
                      <w:r w:rsidRPr="00831AC4">
                        <w:rPr>
                          <w:color w:val="1F497D" w:themeColor="text2"/>
                          <w:sz w:val="32"/>
                          <w:szCs w:val="32"/>
                        </w:rPr>
                        <w:t>Happy Birthday from all the Staff and Residents at Corner House! We are grateful for each</w:t>
                      </w:r>
                      <w:r>
                        <w:rPr>
                          <w:color w:val="1F497D" w:themeColor="text2"/>
                          <w:sz w:val="32"/>
                          <w:szCs w:val="32"/>
                        </w:rPr>
                        <w:t xml:space="preserve"> &amp; every</w:t>
                      </w:r>
                      <w:r w:rsidRPr="00831AC4">
                        <w:rPr>
                          <w:color w:val="1F497D" w:themeColor="text2"/>
                          <w:sz w:val="32"/>
                          <w:szCs w:val="32"/>
                        </w:rPr>
                        <w:t xml:space="preserve"> one of you!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27BA985" w14:textId="57817AF0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560FF12A" w14:textId="346D36D1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6FFF8EB9" w14:textId="6BE96098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11D76119" w14:textId="656B3C12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4763543B" w14:textId="5F3FFE98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36C7010B" w14:textId="0B7FDF29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43A0EB68" w14:textId="0F73C183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66D37210" w14:textId="7765AD11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1CBEA939" w14:textId="67EF7A63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08794595" w14:textId="2F6F0ABF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51FBFBE8" w14:textId="4AFBC7CD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10B04F82" w14:textId="70DD3A4F" w:rsidR="00992FA2" w:rsidRDefault="00992FA2" w:rsidP="00C81AA4">
      <w:pPr>
        <w:pStyle w:val="CompanyName"/>
        <w:rPr>
          <w:rFonts w:asciiTheme="minorHAnsi" w:hAnsiTheme="minorHAnsi" w:cstheme="minorHAnsi"/>
          <w:color w:val="1F497D" w:themeColor="text2"/>
          <w:shd w:val="clear" w:color="auto" w:fill="FFFFFF"/>
        </w:rPr>
      </w:pPr>
      <w:r w:rsidRPr="00992FA2">
        <w:rPr>
          <w:rFonts w:ascii="Arial" w:hAnsi="Arial"/>
          <w:noProof/>
          <w:color w:val="1F497D" w:themeColor="text2"/>
          <w:lang w:val="en-GB"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E0F471C" wp14:editId="774177A7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8343900" cy="295275"/>
                <wp:effectExtent l="0" t="0" r="0" b="9525"/>
                <wp:wrapTight wrapText="bothSides">
                  <wp:wrapPolygon edited="0">
                    <wp:start x="0" y="0"/>
                    <wp:lineTo x="0" y="20903"/>
                    <wp:lineTo x="21551" y="20903"/>
                    <wp:lineTo x="21551" y="0"/>
                    <wp:lineTo x="0" y="0"/>
                  </wp:wrapPolygon>
                </wp:wrapTight>
                <wp:docPr id="25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43900" cy="2952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1B28ED" id="Rectangle 19" o:spid="_x0000_s1026" style="position:absolute;margin-left:605.8pt;margin-top:0;width:657pt;height:23.25pt;z-index:2518763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" fillcolor="red" stroked="f">
                <v:textbox inset=",7.2pt,,7.2pt"/>
                <w10:wrap type="tight" anchorx="page" anchory="page"/>
              </v:rect>
            </w:pict>
          </mc:Fallback>
        </mc:AlternateContent>
      </w:r>
    </w:p>
    <w:p w14:paraId="7364BCF0" w14:textId="6542F78E" w:rsidR="00992FA2" w:rsidRDefault="00EF12B7" w:rsidP="00C81AA4">
      <w:pPr>
        <w:pStyle w:val="CompanyName"/>
        <w:rPr>
          <w:rFonts w:asciiTheme="minorHAnsi" w:hAnsiTheme="minorHAnsi" w:cstheme="minorHAnsi"/>
          <w:color w:val="1F497D" w:themeColor="text2"/>
          <w:shd w:val="clear" w:color="auto" w:fill="FFFFFF"/>
        </w:rPr>
      </w:pPr>
      <w:r w:rsidRPr="00992FA2">
        <w:rPr>
          <w:rFonts w:ascii="Arial" w:hAnsi="Arial"/>
          <w:noProof/>
          <w:color w:val="1F497D" w:themeColor="text2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27B709B" wp14:editId="43100AFE">
                <wp:simplePos x="0" y="0"/>
                <wp:positionH relativeFrom="page">
                  <wp:posOffset>-116006</wp:posOffset>
                </wp:positionH>
                <wp:positionV relativeFrom="page">
                  <wp:align>top</wp:align>
                </wp:positionV>
                <wp:extent cx="8343900" cy="295275"/>
                <wp:effectExtent l="0" t="0" r="0" b="9525"/>
                <wp:wrapTight wrapText="bothSides">
                  <wp:wrapPolygon edited="0">
                    <wp:start x="0" y="0"/>
                    <wp:lineTo x="0" y="20903"/>
                    <wp:lineTo x="21551" y="20903"/>
                    <wp:lineTo x="21551" y="0"/>
                    <wp:lineTo x="0" y="0"/>
                  </wp:wrapPolygon>
                </wp:wrapTight>
                <wp:docPr id="25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43900" cy="2952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DB11A7" id="Rectangle 19" o:spid="_x0000_s1026" style="position:absolute;margin-left:-9.15pt;margin-top:0;width:657pt;height:23.25pt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" fillcolor="red" stroked="f">
                <v:textbox inset=",7.2pt,,7.2pt"/>
                <w10:wrap type="tight" anchorx="page" anchory="page"/>
              </v:rect>
            </w:pict>
          </mc:Fallback>
        </mc:AlternateContent>
      </w:r>
      <w:r>
        <w:rPr>
          <w:rFonts w:asciiTheme="minorHAnsi" w:hAnsiTheme="minorHAnsi" w:cstheme="minorHAnsi"/>
          <w:color w:val="1F497D" w:themeColor="text2"/>
          <w:shd w:val="clear" w:color="auto" w:fill="FFFFFF"/>
        </w:rPr>
        <w:t>Employee of the Month</w:t>
      </w:r>
    </w:p>
    <w:p w14:paraId="7C0335A0" w14:textId="6A31E372" w:rsidR="00992FA2" w:rsidRDefault="00992FA2" w:rsidP="00C81AA4">
      <w:pPr>
        <w:pStyle w:val="CompanyName"/>
        <w:rPr>
          <w:rFonts w:asciiTheme="minorHAnsi" w:hAnsiTheme="minorHAnsi" w:cstheme="minorHAnsi"/>
          <w:color w:val="1F497D" w:themeColor="text2"/>
          <w:shd w:val="clear" w:color="auto" w:fill="FFFFFF"/>
        </w:rPr>
      </w:pPr>
    </w:p>
    <w:p w14:paraId="3BD6DC70" w14:textId="5B43CC70" w:rsidR="00992FA2" w:rsidRDefault="00443753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>Joanne has been awarded employee of the month for her outstanding support and commitment to</w:t>
      </w:r>
      <w:r w:rsidR="00B618A6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 xml:space="preserve"> both</w:t>
      </w:r>
      <w:r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 xml:space="preserve"> her team and residents. </w:t>
      </w:r>
    </w:p>
    <w:p w14:paraId="5FBC8B1B" w14:textId="77777777" w:rsidR="00443753" w:rsidRDefault="00443753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3B3A39F6" w14:textId="77777777" w:rsidR="00443753" w:rsidRDefault="00443753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 xml:space="preserve">Joanne is always willing to go the extra mile to ensure that our residents needs are met and that they are well looked after. </w:t>
      </w:r>
    </w:p>
    <w:p w14:paraId="17FEE606" w14:textId="22D0B19B" w:rsidR="00992FA2" w:rsidRPr="00443753" w:rsidRDefault="00443753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br/>
        <w:t>Thank you on behalf of all the staff and residents at Corner House!</w:t>
      </w:r>
    </w:p>
    <w:p w14:paraId="168BF4E2" w14:textId="3B36B9EE" w:rsidR="00992FA2" w:rsidRDefault="00443753" w:rsidP="00C81AA4">
      <w:pPr>
        <w:pStyle w:val="CompanyName"/>
        <w:rPr>
          <w:rFonts w:asciiTheme="minorHAnsi" w:hAnsiTheme="minorHAnsi" w:cstheme="minorHAnsi"/>
          <w:color w:val="1F497D" w:themeColor="text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879424" behindDoc="0" locked="0" layoutInCell="1" allowOverlap="1" wp14:anchorId="0A267510" wp14:editId="483CDFF6">
            <wp:simplePos x="0" y="0"/>
            <wp:positionH relativeFrom="column">
              <wp:posOffset>510047</wp:posOffset>
            </wp:positionH>
            <wp:positionV relativeFrom="paragraph">
              <wp:posOffset>-205219</wp:posOffset>
            </wp:positionV>
            <wp:extent cx="2328921" cy="2012902"/>
            <wp:effectExtent l="0" t="0" r="0" b="6985"/>
            <wp:wrapNone/>
            <wp:docPr id="258" name="Picture 258" descr="Employees of the month June 2018 | News | Early Childhood Recruitment -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mployees of the month June 2018 | News | Early Childhood Recruitment - UK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921" cy="201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29E904" w14:textId="5BCF4FD6" w:rsidR="00EF12B7" w:rsidRDefault="00EF12B7" w:rsidP="00C81AA4">
      <w:pPr>
        <w:pStyle w:val="CompanyName"/>
        <w:rPr>
          <w:rFonts w:asciiTheme="minorHAnsi" w:hAnsiTheme="minorHAnsi" w:cstheme="minorHAnsi"/>
          <w:color w:val="1F497D" w:themeColor="text2"/>
          <w:shd w:val="clear" w:color="auto" w:fill="FFFFFF"/>
        </w:rPr>
      </w:pPr>
    </w:p>
    <w:p w14:paraId="7B96B286" w14:textId="77777777" w:rsidR="00992FA2" w:rsidRDefault="00992FA2" w:rsidP="00C81AA4">
      <w:pPr>
        <w:pStyle w:val="CompanyName"/>
        <w:rPr>
          <w:rFonts w:asciiTheme="minorHAnsi" w:hAnsiTheme="minorHAnsi" w:cstheme="minorHAnsi"/>
          <w:color w:val="1F497D" w:themeColor="text2"/>
          <w:shd w:val="clear" w:color="auto" w:fill="FFFFFF"/>
        </w:rPr>
      </w:pPr>
    </w:p>
    <w:p w14:paraId="770F1F78" w14:textId="229F0903" w:rsidR="00992FA2" w:rsidRDefault="00992FA2" w:rsidP="00C81AA4">
      <w:pPr>
        <w:pStyle w:val="CompanyName"/>
        <w:rPr>
          <w:rFonts w:asciiTheme="minorHAnsi" w:hAnsiTheme="minorHAnsi" w:cstheme="minorHAnsi"/>
          <w:color w:val="1F497D" w:themeColor="text2"/>
          <w:shd w:val="clear" w:color="auto" w:fill="FFFFFF"/>
        </w:rPr>
      </w:pPr>
    </w:p>
    <w:p w14:paraId="54B306F5" w14:textId="4D8B4CD4" w:rsidR="00992FA2" w:rsidRDefault="00992FA2" w:rsidP="00C81AA4">
      <w:pPr>
        <w:pStyle w:val="CompanyName"/>
        <w:rPr>
          <w:rFonts w:asciiTheme="minorHAnsi" w:hAnsiTheme="minorHAnsi" w:cstheme="minorHAnsi"/>
          <w:color w:val="1F497D" w:themeColor="text2"/>
          <w:shd w:val="clear" w:color="auto" w:fill="FFFFFF"/>
        </w:rPr>
      </w:pPr>
    </w:p>
    <w:p w14:paraId="7CDCDE07" w14:textId="02259BFA" w:rsidR="00992FA2" w:rsidRDefault="00992FA2" w:rsidP="00C81AA4">
      <w:pPr>
        <w:pStyle w:val="CompanyName"/>
        <w:rPr>
          <w:rFonts w:asciiTheme="minorHAnsi" w:hAnsiTheme="minorHAnsi" w:cstheme="minorHAnsi"/>
          <w:color w:val="1F497D" w:themeColor="text2"/>
          <w:shd w:val="clear" w:color="auto" w:fill="FFFFFF"/>
        </w:rPr>
      </w:pPr>
    </w:p>
    <w:p w14:paraId="3DBB7965" w14:textId="77DD7C97" w:rsidR="00992FA2" w:rsidRDefault="00B618A6" w:rsidP="00C81AA4">
      <w:pPr>
        <w:pStyle w:val="CompanyName"/>
        <w:rPr>
          <w:rFonts w:asciiTheme="minorHAnsi" w:hAnsiTheme="minorHAnsi" w:cstheme="minorHAnsi"/>
          <w:color w:val="1F497D" w:themeColor="text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880448" behindDoc="0" locked="0" layoutInCell="1" allowOverlap="1" wp14:anchorId="637BC875" wp14:editId="03ABE85D">
            <wp:simplePos x="0" y="0"/>
            <wp:positionH relativeFrom="column">
              <wp:posOffset>165100</wp:posOffset>
            </wp:positionH>
            <wp:positionV relativeFrom="paragraph">
              <wp:posOffset>6350</wp:posOffset>
            </wp:positionV>
            <wp:extent cx="3324225" cy="5056505"/>
            <wp:effectExtent l="0" t="0" r="0" b="0"/>
            <wp:wrapNone/>
            <wp:docPr id="259" name="8b20c399-8c30-49c4-a310-b89a2e90bca2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b20c399-8c30-49c4-a310-b89a2e90bca2" descr="Image"/>
                    <pic:cNvPicPr/>
                  </pic:nvPicPr>
                  <pic:blipFill rotWithShape="1"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587" b="15965"/>
                    <a:stretch/>
                  </pic:blipFill>
                  <pic:spPr bwMode="auto">
                    <a:xfrm>
                      <a:off x="0" y="0"/>
                      <a:ext cx="3324225" cy="505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E0BC6" w14:textId="411A8743" w:rsidR="00992FA2" w:rsidRDefault="00992FA2" w:rsidP="00C81AA4">
      <w:pPr>
        <w:pStyle w:val="CompanyName"/>
        <w:rPr>
          <w:rFonts w:asciiTheme="minorHAnsi" w:hAnsiTheme="minorHAnsi" w:cstheme="minorHAnsi"/>
          <w:color w:val="1F497D" w:themeColor="text2"/>
          <w:shd w:val="clear" w:color="auto" w:fill="FFFFFF"/>
        </w:rPr>
      </w:pPr>
    </w:p>
    <w:p w14:paraId="38A56317" w14:textId="77777777" w:rsidR="00992FA2" w:rsidRDefault="00992FA2" w:rsidP="00C81AA4">
      <w:pPr>
        <w:pStyle w:val="CompanyName"/>
        <w:rPr>
          <w:rFonts w:asciiTheme="minorHAnsi" w:hAnsiTheme="minorHAnsi" w:cstheme="minorHAnsi"/>
          <w:color w:val="1F497D" w:themeColor="text2"/>
          <w:shd w:val="clear" w:color="auto" w:fill="FFFFFF"/>
        </w:rPr>
      </w:pPr>
    </w:p>
    <w:p w14:paraId="4D7E7839" w14:textId="77777777" w:rsidR="00992FA2" w:rsidRDefault="00992FA2" w:rsidP="00C81AA4">
      <w:pPr>
        <w:pStyle w:val="CompanyName"/>
        <w:rPr>
          <w:rFonts w:asciiTheme="minorHAnsi" w:hAnsiTheme="minorHAnsi" w:cstheme="minorHAnsi"/>
          <w:color w:val="1F497D" w:themeColor="text2"/>
          <w:shd w:val="clear" w:color="auto" w:fill="FFFFFF"/>
        </w:rPr>
      </w:pPr>
    </w:p>
    <w:p w14:paraId="5CC6027D" w14:textId="1FD8D451" w:rsidR="00992FA2" w:rsidRDefault="00992FA2" w:rsidP="00C81AA4">
      <w:pPr>
        <w:pStyle w:val="CompanyName"/>
        <w:rPr>
          <w:rFonts w:asciiTheme="minorHAnsi" w:hAnsiTheme="minorHAnsi" w:cstheme="minorHAnsi"/>
          <w:color w:val="1F497D" w:themeColor="text2"/>
          <w:shd w:val="clear" w:color="auto" w:fill="FFFFFF"/>
        </w:rPr>
      </w:pPr>
    </w:p>
    <w:p w14:paraId="2C1D6AB9" w14:textId="77777777" w:rsidR="00992FA2" w:rsidRDefault="00992FA2" w:rsidP="00C81AA4">
      <w:pPr>
        <w:pStyle w:val="CompanyName"/>
        <w:rPr>
          <w:rFonts w:asciiTheme="minorHAnsi" w:hAnsiTheme="minorHAnsi" w:cstheme="minorHAnsi"/>
          <w:color w:val="1F497D" w:themeColor="text2"/>
          <w:shd w:val="clear" w:color="auto" w:fill="FFFFFF"/>
        </w:rPr>
      </w:pPr>
    </w:p>
    <w:p w14:paraId="6D4072D1" w14:textId="77777777" w:rsidR="00992FA2" w:rsidRDefault="00992FA2" w:rsidP="00C81AA4">
      <w:pPr>
        <w:pStyle w:val="CompanyName"/>
        <w:rPr>
          <w:rFonts w:asciiTheme="minorHAnsi" w:hAnsiTheme="minorHAnsi" w:cstheme="minorHAnsi"/>
          <w:color w:val="1F497D" w:themeColor="text2"/>
          <w:shd w:val="clear" w:color="auto" w:fill="FFFFFF"/>
        </w:rPr>
      </w:pPr>
    </w:p>
    <w:p w14:paraId="74CDF5C1" w14:textId="77777777" w:rsidR="00992FA2" w:rsidRDefault="00992FA2" w:rsidP="00C81AA4">
      <w:pPr>
        <w:pStyle w:val="CompanyName"/>
        <w:rPr>
          <w:rFonts w:asciiTheme="minorHAnsi" w:hAnsiTheme="minorHAnsi" w:cstheme="minorHAnsi"/>
          <w:color w:val="1F497D" w:themeColor="text2"/>
          <w:shd w:val="clear" w:color="auto" w:fill="FFFFFF"/>
        </w:rPr>
      </w:pPr>
    </w:p>
    <w:p w14:paraId="3F84FE86" w14:textId="77777777" w:rsidR="00992FA2" w:rsidRDefault="00992FA2" w:rsidP="00C81AA4">
      <w:pPr>
        <w:pStyle w:val="CompanyName"/>
        <w:rPr>
          <w:rFonts w:asciiTheme="minorHAnsi" w:hAnsiTheme="minorHAnsi" w:cstheme="minorHAnsi"/>
          <w:color w:val="1F497D" w:themeColor="text2"/>
          <w:shd w:val="clear" w:color="auto" w:fill="FFFFFF"/>
        </w:rPr>
      </w:pPr>
    </w:p>
    <w:p w14:paraId="683D5C6E" w14:textId="77777777" w:rsidR="00992FA2" w:rsidRDefault="00992FA2" w:rsidP="00C81AA4">
      <w:pPr>
        <w:pStyle w:val="CompanyName"/>
        <w:rPr>
          <w:rFonts w:asciiTheme="minorHAnsi" w:hAnsiTheme="minorHAnsi" w:cstheme="minorHAnsi"/>
          <w:color w:val="1F497D" w:themeColor="text2"/>
          <w:shd w:val="clear" w:color="auto" w:fill="FFFFFF"/>
        </w:rPr>
      </w:pPr>
    </w:p>
    <w:p w14:paraId="1A39D3C0" w14:textId="77777777" w:rsidR="00992FA2" w:rsidRDefault="00992FA2" w:rsidP="00C81AA4">
      <w:pPr>
        <w:pStyle w:val="CompanyName"/>
        <w:rPr>
          <w:rFonts w:asciiTheme="minorHAnsi" w:hAnsiTheme="minorHAnsi" w:cstheme="minorHAnsi"/>
          <w:color w:val="1F497D" w:themeColor="text2"/>
          <w:shd w:val="clear" w:color="auto" w:fill="FFFFFF"/>
        </w:rPr>
      </w:pPr>
    </w:p>
    <w:p w14:paraId="55922B05" w14:textId="77777777" w:rsidR="00992FA2" w:rsidRDefault="00992FA2" w:rsidP="00C81AA4">
      <w:pPr>
        <w:pStyle w:val="CompanyName"/>
        <w:rPr>
          <w:rFonts w:asciiTheme="minorHAnsi" w:hAnsiTheme="minorHAnsi" w:cstheme="minorHAnsi"/>
          <w:color w:val="1F497D" w:themeColor="text2"/>
          <w:shd w:val="clear" w:color="auto" w:fill="FFFFFF"/>
        </w:rPr>
      </w:pPr>
    </w:p>
    <w:p w14:paraId="21861FC2" w14:textId="77777777" w:rsidR="00992FA2" w:rsidRDefault="00992FA2" w:rsidP="00C81AA4">
      <w:pPr>
        <w:pStyle w:val="CompanyName"/>
        <w:rPr>
          <w:rFonts w:asciiTheme="minorHAnsi" w:hAnsiTheme="minorHAnsi" w:cstheme="minorHAnsi"/>
          <w:color w:val="1F497D" w:themeColor="text2"/>
          <w:shd w:val="clear" w:color="auto" w:fill="FFFFFF"/>
        </w:rPr>
      </w:pPr>
    </w:p>
    <w:p w14:paraId="27B8A8B1" w14:textId="77777777" w:rsidR="00992FA2" w:rsidRDefault="00992FA2" w:rsidP="00C81AA4">
      <w:pPr>
        <w:pStyle w:val="CompanyName"/>
        <w:rPr>
          <w:rFonts w:asciiTheme="minorHAnsi" w:hAnsiTheme="minorHAnsi" w:cstheme="minorHAnsi"/>
          <w:color w:val="1F497D" w:themeColor="text2"/>
          <w:shd w:val="clear" w:color="auto" w:fill="FFFFFF"/>
        </w:rPr>
      </w:pPr>
    </w:p>
    <w:p w14:paraId="0380CB0D" w14:textId="77777777" w:rsidR="00443753" w:rsidRDefault="00443753" w:rsidP="00C81AA4">
      <w:pPr>
        <w:pStyle w:val="CompanyName"/>
        <w:rPr>
          <w:rFonts w:asciiTheme="minorHAnsi" w:hAnsiTheme="minorHAnsi" w:cstheme="minorHAnsi"/>
          <w:color w:val="1F497D" w:themeColor="text2"/>
          <w:shd w:val="clear" w:color="auto" w:fill="FFFFFF"/>
        </w:rPr>
      </w:pPr>
    </w:p>
    <w:p w14:paraId="027A32A7" w14:textId="5427D2D2" w:rsidR="009D5C22" w:rsidRPr="00992FA2" w:rsidRDefault="00A062D8" w:rsidP="00C81AA4">
      <w:pPr>
        <w:pStyle w:val="CompanyName"/>
        <w:rPr>
          <w:rFonts w:asciiTheme="minorHAnsi" w:hAnsiTheme="minorHAnsi" w:cstheme="minorHAnsi"/>
          <w:color w:val="1F497D" w:themeColor="text2"/>
          <w:shd w:val="clear" w:color="auto" w:fill="FFFFFF"/>
        </w:rPr>
      </w:pPr>
      <w:r w:rsidRPr="00992FA2">
        <w:rPr>
          <w:rFonts w:ascii="Arial" w:hAnsi="Arial"/>
          <w:noProof/>
          <w:color w:val="1F497D" w:themeColor="text2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063E9FA" wp14:editId="37E455CC">
                <wp:simplePos x="0" y="0"/>
                <wp:positionH relativeFrom="page">
                  <wp:align>left</wp:align>
                </wp:positionH>
                <wp:positionV relativeFrom="page">
                  <wp:posOffset>10886</wp:posOffset>
                </wp:positionV>
                <wp:extent cx="8343900" cy="295275"/>
                <wp:effectExtent l="0" t="0" r="0" b="9525"/>
                <wp:wrapTight wrapText="bothSides">
                  <wp:wrapPolygon edited="0">
                    <wp:start x="0" y="0"/>
                    <wp:lineTo x="0" y="20903"/>
                    <wp:lineTo x="21551" y="20903"/>
                    <wp:lineTo x="21551" y="0"/>
                    <wp:lineTo x="0" y="0"/>
                  </wp:wrapPolygon>
                </wp:wrapTight>
                <wp:docPr id="22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43900" cy="2952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37867" id="Rectangle 19" o:spid="_x0000_s1026" style="position:absolute;margin-left:0;margin-top:.85pt;width:657pt;height:23.25pt;z-index:2518302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" fillcolor="red" stroked="f">
                <v:textbox inset=",7.2pt,,7.2pt"/>
                <w10:wrap type="tight" anchorx="page" anchory="page"/>
              </v:rect>
            </w:pict>
          </mc:Fallback>
        </mc:AlternateContent>
      </w:r>
      <w:r w:rsidR="009D5C22" w:rsidRPr="00992FA2">
        <w:rPr>
          <w:rFonts w:asciiTheme="minorHAnsi" w:hAnsiTheme="minorHAnsi" w:cstheme="minorHAnsi"/>
          <w:color w:val="1F497D" w:themeColor="text2"/>
          <w:shd w:val="clear" w:color="auto" w:fill="FFFFFF"/>
        </w:rPr>
        <w:t xml:space="preserve">Facts about November </w:t>
      </w:r>
    </w:p>
    <w:p w14:paraId="09830281" w14:textId="3FC60D6E" w:rsidR="009D5C22" w:rsidRDefault="009D5C22" w:rsidP="00C81AA4">
      <w:pPr>
        <w:pStyle w:val="CompanyName"/>
        <w:rPr>
          <w:rFonts w:asciiTheme="minorHAnsi" w:hAnsiTheme="minorHAnsi" w:cstheme="minorHAnsi"/>
          <w:color w:val="1F497D" w:themeColor="text2"/>
          <w:shd w:val="clear" w:color="auto" w:fill="FFFFFF"/>
        </w:rPr>
      </w:pPr>
    </w:p>
    <w:p w14:paraId="2AA15BFA" w14:textId="7440B05D" w:rsidR="003F140A" w:rsidRPr="003F140A" w:rsidRDefault="00DD46C2" w:rsidP="009D5C22">
      <w:pPr>
        <w:pStyle w:val="CompanyName"/>
        <w:numPr>
          <w:ilvl w:val="0"/>
          <w:numId w:val="11"/>
        </w:numPr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>
        <w:rPr>
          <w:rFonts w:asciiTheme="minorHAnsi" w:hAnsiTheme="minorHAnsi" w:cstheme="minorHAnsi"/>
          <w:color w:val="1F497D" w:themeColor="text2"/>
          <w:shd w:val="clear" w:color="auto" w:fill="FFFFFF"/>
        </w:rPr>
        <w:t>27</w:t>
      </w:r>
      <w:r w:rsidRPr="00DD46C2">
        <w:rPr>
          <w:rFonts w:asciiTheme="minorHAnsi" w:hAnsiTheme="minorHAnsi" w:cstheme="minorHAnsi"/>
          <w:color w:val="1F497D" w:themeColor="text2"/>
          <w:shd w:val="clear" w:color="auto" w:fill="FFFFFF"/>
          <w:vertAlign w:val="superscript"/>
        </w:rPr>
        <w:t>th</w:t>
      </w:r>
      <w:r>
        <w:rPr>
          <w:rFonts w:asciiTheme="minorHAnsi" w:hAnsiTheme="minorHAnsi" w:cstheme="minorHAnsi"/>
          <w:color w:val="1F497D" w:themeColor="text2"/>
          <w:shd w:val="clear" w:color="auto" w:fill="FFFFFF"/>
        </w:rPr>
        <w:t xml:space="preserve"> November 1914 </w:t>
      </w:r>
    </w:p>
    <w:p w14:paraId="5BD696B3" w14:textId="44E3DA76" w:rsidR="009D5C22" w:rsidRDefault="00DD46C2" w:rsidP="003F140A">
      <w:pPr>
        <w:pStyle w:val="CompanyName"/>
        <w:ind w:left="720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 w:rsidRPr="00DD46C2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>First female police officer begins duty</w:t>
      </w:r>
      <w:r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 xml:space="preserve"> in the UK</w:t>
      </w:r>
      <w:r w:rsidRPr="00DD46C2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 xml:space="preserve"> at Gratham in Lincolnshire </w:t>
      </w:r>
    </w:p>
    <w:p w14:paraId="626F258C" w14:textId="27DFA268" w:rsidR="009D5C22" w:rsidRDefault="009D5C22" w:rsidP="009D5C22">
      <w:pPr>
        <w:pStyle w:val="CompanyName"/>
        <w:ind w:left="360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5EFFB880" w14:textId="22884B11" w:rsidR="009D5C22" w:rsidRDefault="00DD46C2" w:rsidP="00C81AA4">
      <w:pPr>
        <w:pStyle w:val="CompanyName"/>
        <w:numPr>
          <w:ilvl w:val="0"/>
          <w:numId w:val="11"/>
        </w:numPr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 w:rsidRPr="00DD46C2">
        <w:rPr>
          <w:rFonts w:asciiTheme="minorHAnsi" w:hAnsiTheme="minorHAnsi" w:cstheme="minorHAnsi"/>
          <w:color w:val="1F497D" w:themeColor="text2"/>
          <w:shd w:val="clear" w:color="auto" w:fill="FFFFFF"/>
        </w:rPr>
        <w:t>11</w:t>
      </w:r>
      <w:r w:rsidRPr="00DD46C2">
        <w:rPr>
          <w:rFonts w:asciiTheme="minorHAnsi" w:hAnsiTheme="minorHAnsi" w:cstheme="minorHAnsi"/>
          <w:color w:val="1F497D" w:themeColor="text2"/>
          <w:shd w:val="clear" w:color="auto" w:fill="FFFFFF"/>
          <w:vertAlign w:val="superscript"/>
        </w:rPr>
        <w:t>th</w:t>
      </w:r>
      <w:r w:rsidRPr="00DD46C2">
        <w:rPr>
          <w:rFonts w:asciiTheme="minorHAnsi" w:hAnsiTheme="minorHAnsi" w:cstheme="minorHAnsi"/>
          <w:color w:val="1F497D" w:themeColor="text2"/>
          <w:shd w:val="clear" w:color="auto" w:fill="FFFFFF"/>
        </w:rPr>
        <w:t xml:space="preserve"> November 1918</w:t>
      </w:r>
      <w:r w:rsidRPr="00DD46C2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 xml:space="preserve"> </w:t>
      </w:r>
    </w:p>
    <w:p w14:paraId="62CBB2A8" w14:textId="448AF93C" w:rsidR="009D5C22" w:rsidRDefault="009D5C22" w:rsidP="009D5C22">
      <w:pPr>
        <w:pStyle w:val="CompanyName"/>
        <w:ind w:left="720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 w:rsidRPr="009D5C22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>Armistice Day, World</w:t>
      </w:r>
      <w:r w:rsidR="00DD46C2" w:rsidRPr="009D5C22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 xml:space="preserve"> War </w:t>
      </w:r>
      <w:r w:rsidRPr="009D5C22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 xml:space="preserve">One </w:t>
      </w:r>
      <w:r w:rsidR="00DD46C2" w:rsidRPr="009D5C22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>ended</w:t>
      </w:r>
    </w:p>
    <w:p w14:paraId="3CA24A0A" w14:textId="35DB3C8F" w:rsidR="009D5C22" w:rsidRDefault="009D5C22" w:rsidP="009D5C22">
      <w:pPr>
        <w:pStyle w:val="CompanyName"/>
        <w:ind w:left="720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61343FAA" w14:textId="34666B16" w:rsidR="00203595" w:rsidRDefault="00780FE9" w:rsidP="00203595">
      <w:pPr>
        <w:pStyle w:val="CompanyName"/>
        <w:numPr>
          <w:ilvl w:val="0"/>
          <w:numId w:val="11"/>
        </w:numPr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844608" behindDoc="0" locked="0" layoutInCell="1" allowOverlap="1" wp14:anchorId="670E4C10" wp14:editId="308CADFC">
            <wp:simplePos x="0" y="0"/>
            <wp:positionH relativeFrom="column">
              <wp:posOffset>3300975</wp:posOffset>
            </wp:positionH>
            <wp:positionV relativeFrom="paragraph">
              <wp:posOffset>330053</wp:posOffset>
            </wp:positionV>
            <wp:extent cx="3798144" cy="2122715"/>
            <wp:effectExtent l="0" t="0" r="0" b="0"/>
            <wp:wrapNone/>
            <wp:docPr id="234" name="Picture 234" descr="Britain's beloved bear turns 100, arrives on new stam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ritain's beloved bear turns 100, arrives on new stamps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144" cy="212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6C2">
        <w:rPr>
          <w:rFonts w:asciiTheme="minorHAnsi" w:hAnsiTheme="minorHAnsi" w:cstheme="minorHAnsi"/>
          <w:color w:val="1F497D" w:themeColor="text2"/>
          <w:shd w:val="clear" w:color="auto" w:fill="FFFFFF"/>
        </w:rPr>
        <w:t>8</w:t>
      </w:r>
      <w:r w:rsidR="00DD46C2" w:rsidRPr="00DD46C2">
        <w:rPr>
          <w:rFonts w:asciiTheme="minorHAnsi" w:hAnsiTheme="minorHAnsi" w:cstheme="minorHAnsi"/>
          <w:color w:val="1F497D" w:themeColor="text2"/>
          <w:shd w:val="clear" w:color="auto" w:fill="FFFFFF"/>
          <w:vertAlign w:val="superscript"/>
        </w:rPr>
        <w:t>th</w:t>
      </w:r>
      <w:r w:rsidR="00DD46C2">
        <w:rPr>
          <w:rFonts w:asciiTheme="minorHAnsi" w:hAnsiTheme="minorHAnsi" w:cstheme="minorHAnsi"/>
          <w:color w:val="1F497D" w:themeColor="text2"/>
          <w:shd w:val="clear" w:color="auto" w:fill="FFFFFF"/>
        </w:rPr>
        <w:t xml:space="preserve"> </w:t>
      </w:r>
      <w:r w:rsidR="00587BF6" w:rsidRPr="00587BF6">
        <w:rPr>
          <w:rFonts w:asciiTheme="minorHAnsi" w:hAnsiTheme="minorHAnsi" w:cstheme="minorHAnsi"/>
          <w:color w:val="1F497D" w:themeColor="text2"/>
          <w:shd w:val="clear" w:color="auto" w:fill="FFFFFF"/>
        </w:rPr>
        <w:t>November 1920</w:t>
      </w:r>
      <w:r w:rsidR="00587BF6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 xml:space="preserve"> The Daily Express publishes the first Rupert Bear Strip </w:t>
      </w:r>
    </w:p>
    <w:p w14:paraId="2575D3EF" w14:textId="36506A02" w:rsidR="00203595" w:rsidRDefault="00203595" w:rsidP="00780FE9">
      <w:pPr>
        <w:pStyle w:val="CompanyName"/>
        <w:ind w:left="720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 w:rsidRPr="00203595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>C</w:t>
      </w:r>
      <w:r w:rsidR="00587BF6" w:rsidRPr="00203595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>artoo</w:t>
      </w:r>
      <w:r w:rsidR="00DD46C2" w:rsidRPr="00203595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>n</w:t>
      </w:r>
    </w:p>
    <w:p w14:paraId="5A8440D5" w14:textId="07CC7E88" w:rsidR="00DD46C2" w:rsidRPr="00203595" w:rsidRDefault="009D5C22" w:rsidP="00C81AA4">
      <w:pPr>
        <w:pStyle w:val="CompanyName"/>
        <w:numPr>
          <w:ilvl w:val="0"/>
          <w:numId w:val="11"/>
        </w:numPr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>
        <w:rPr>
          <w:rFonts w:asciiTheme="minorHAnsi" w:hAnsiTheme="minorHAnsi" w:cstheme="minorHAnsi"/>
          <w:bCs/>
          <w:noProof/>
          <w:color w:val="1F497D" w:themeColor="text2"/>
          <w:shd w:val="clear" w:color="auto" w:fill="FFFFFF"/>
        </w:rPr>
        <w:drawing>
          <wp:anchor distT="0" distB="0" distL="114300" distR="114300" simplePos="0" relativeHeight="251840512" behindDoc="0" locked="0" layoutInCell="1" allowOverlap="1" wp14:anchorId="6538A392" wp14:editId="17860485">
            <wp:simplePos x="0" y="0"/>
            <wp:positionH relativeFrom="column">
              <wp:align>left</wp:align>
            </wp:positionH>
            <wp:positionV relativeFrom="paragraph">
              <wp:posOffset>17962</wp:posOffset>
            </wp:positionV>
            <wp:extent cx="3098613" cy="2057491"/>
            <wp:effectExtent l="0" t="0" r="6985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613" cy="205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BE463E" w14:textId="77777777" w:rsidR="00DD46C2" w:rsidRDefault="00DD46C2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34CAF6E9" w14:textId="051C9D8B" w:rsidR="00DD46C2" w:rsidRDefault="00DD46C2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68037B49" w14:textId="7F3C1D5F" w:rsidR="00DD46C2" w:rsidRDefault="00DD46C2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7F02F089" w14:textId="28ED20F9" w:rsidR="00DD46C2" w:rsidRDefault="009D5C22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 w:rsidRPr="00DD46C2">
        <w:rPr>
          <w:rFonts w:asciiTheme="minorHAnsi" w:hAnsiTheme="minorHAnsi" w:cstheme="minorHAnsi"/>
          <w:b w:val="0"/>
          <w:bCs/>
          <w:noProof/>
          <w:color w:val="1F497D" w:themeColor="text2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7CB0E573" wp14:editId="11BC2F88">
                <wp:simplePos x="0" y="0"/>
                <wp:positionH relativeFrom="column">
                  <wp:posOffset>1691933</wp:posOffset>
                </wp:positionH>
                <wp:positionV relativeFrom="paragraph">
                  <wp:posOffset>263085</wp:posOffset>
                </wp:positionV>
                <wp:extent cx="1251585" cy="260985"/>
                <wp:effectExtent l="0" t="0" r="24765" b="24765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158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E992A" w14:textId="03D65DEF" w:rsidR="00F46B0B" w:rsidRDefault="00F46B0B">
                            <w:r>
                              <w:t>Mrs. Edith Smith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0E573" id="_x0000_s1050" type="#_x0000_t202" style="position:absolute;margin-left:133.2pt;margin-top:20.7pt;width:98.55pt;height:20.55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">
                <v:textbox>
                  <w:txbxContent>
                    <w:p w14:paraId="13CE992A" w14:textId="03D65DEF" w:rsidR="00F46B0B" w:rsidRDefault="00F46B0B">
                      <w:r>
                        <w:t>Mrs. Edith Smith</w:t>
                      </w:r>
                    </w:p>
                  </w:txbxContent>
                </v:textbox>
              </v:shape>
            </w:pict>
          </mc:Fallback>
        </mc:AlternateContent>
      </w:r>
    </w:p>
    <w:p w14:paraId="63A0EBF2" w14:textId="21788E05" w:rsidR="00DD46C2" w:rsidRDefault="00DD46C2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2B5A1AF4" w14:textId="06A67EA5" w:rsidR="009D5C22" w:rsidRPr="009D5C22" w:rsidRDefault="009D5C22" w:rsidP="00C81AA4">
      <w:pPr>
        <w:pStyle w:val="CompanyName"/>
        <w:numPr>
          <w:ilvl w:val="0"/>
          <w:numId w:val="11"/>
        </w:numPr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 w:rsidRPr="009D5C22">
        <w:rPr>
          <w:rFonts w:asciiTheme="minorHAnsi" w:hAnsiTheme="minorHAnsi" w:cstheme="minorHAnsi"/>
          <w:color w:val="1F497D" w:themeColor="text2"/>
          <w:shd w:val="clear" w:color="auto" w:fill="FFFFFF"/>
        </w:rPr>
        <w:t>3</w:t>
      </w:r>
      <w:r w:rsidRPr="009D5C22">
        <w:rPr>
          <w:rFonts w:asciiTheme="minorHAnsi" w:hAnsiTheme="minorHAnsi" w:cstheme="minorHAnsi"/>
          <w:color w:val="1F497D" w:themeColor="text2"/>
          <w:shd w:val="clear" w:color="auto" w:fill="FFFFFF"/>
          <w:vertAlign w:val="superscript"/>
        </w:rPr>
        <w:t>rd</w:t>
      </w:r>
      <w:r w:rsidRPr="009D5C22">
        <w:rPr>
          <w:rFonts w:asciiTheme="minorHAnsi" w:hAnsiTheme="minorHAnsi" w:cstheme="minorHAnsi"/>
          <w:color w:val="1F497D" w:themeColor="text2"/>
          <w:shd w:val="clear" w:color="auto" w:fill="FFFFFF"/>
        </w:rPr>
        <w:t xml:space="preserve"> November 195</w:t>
      </w:r>
      <w:r>
        <w:rPr>
          <w:rFonts w:asciiTheme="minorHAnsi" w:hAnsiTheme="minorHAnsi" w:cstheme="minorHAnsi"/>
          <w:color w:val="1F497D" w:themeColor="text2"/>
          <w:shd w:val="clear" w:color="auto" w:fill="FFFFFF"/>
        </w:rPr>
        <w:t xml:space="preserve">7 </w:t>
      </w:r>
      <w:r w:rsidRPr="009D5C22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 xml:space="preserve">The first animal was sent into space, a Russian Dog named Laika! </w:t>
      </w:r>
    </w:p>
    <w:p w14:paraId="43FEEC0A" w14:textId="39527DC3" w:rsidR="009D5C22" w:rsidRDefault="009D5C22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843584" behindDoc="0" locked="0" layoutInCell="1" allowOverlap="1" wp14:anchorId="0F95A477" wp14:editId="7A4F2659">
            <wp:simplePos x="0" y="0"/>
            <wp:positionH relativeFrom="column">
              <wp:align>left</wp:align>
            </wp:positionH>
            <wp:positionV relativeFrom="paragraph">
              <wp:posOffset>8890</wp:posOffset>
            </wp:positionV>
            <wp:extent cx="3464455" cy="1948543"/>
            <wp:effectExtent l="0" t="0" r="3175" b="0"/>
            <wp:wrapNone/>
            <wp:docPr id="233" name="Picture 233" descr="Remembering Laika, Space Dog and Soviet Hero | The New Yo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membering Laika, Space Dog and Soviet Hero | The New Yorker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455" cy="194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243E0" w14:textId="252C8E0E" w:rsidR="00A062D8" w:rsidRDefault="00DD46C2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br/>
      </w:r>
      <w:r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br/>
      </w:r>
      <w:r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br/>
      </w:r>
    </w:p>
    <w:p w14:paraId="679E34A7" w14:textId="590FFDA3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2A0ADEB3" w14:textId="5D7CD73A" w:rsidR="003F140A" w:rsidRDefault="003F140A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>Complete the Wordsearch</w:t>
      </w:r>
    </w:p>
    <w:p w14:paraId="2BAD0AD3" w14:textId="006F03E6" w:rsidR="003F140A" w:rsidRDefault="003F140A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152B0763" w14:textId="7E7604CB" w:rsidR="003F140A" w:rsidRDefault="003F140A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44398D00" w14:textId="2DC28A2C" w:rsidR="00A062D8" w:rsidRPr="00992FA2" w:rsidRDefault="00A062D8" w:rsidP="00C81AA4">
      <w:pPr>
        <w:pStyle w:val="CompanyName"/>
        <w:rPr>
          <w:rFonts w:asciiTheme="minorHAnsi" w:hAnsiTheme="minorHAnsi" w:cstheme="minorHAnsi"/>
          <w:color w:val="1F497D" w:themeColor="text2"/>
          <w:shd w:val="clear" w:color="auto" w:fill="FFFFFF"/>
        </w:rPr>
      </w:pPr>
      <w:r w:rsidRPr="00992FA2">
        <w:rPr>
          <w:rFonts w:ascii="Arial" w:hAnsi="Arial"/>
          <w:noProof/>
          <w:color w:val="1F497D" w:themeColor="text2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EDE7E93" wp14:editId="0B870D02">
                <wp:simplePos x="0" y="0"/>
                <wp:positionH relativeFrom="page">
                  <wp:posOffset>-348343</wp:posOffset>
                </wp:positionH>
                <wp:positionV relativeFrom="page">
                  <wp:posOffset>10885</wp:posOffset>
                </wp:positionV>
                <wp:extent cx="8343900" cy="295275"/>
                <wp:effectExtent l="0" t="0" r="0" b="9525"/>
                <wp:wrapTight wrapText="bothSides">
                  <wp:wrapPolygon edited="0">
                    <wp:start x="0" y="0"/>
                    <wp:lineTo x="0" y="20903"/>
                    <wp:lineTo x="21551" y="20903"/>
                    <wp:lineTo x="21551" y="0"/>
                    <wp:lineTo x="0" y="0"/>
                  </wp:wrapPolygon>
                </wp:wrapTight>
                <wp:docPr id="22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43900" cy="2952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F15D6" id="Rectangle 19" o:spid="_x0000_s1026" style="position:absolute;margin-left:-27.45pt;margin-top:.85pt;width:657pt;height:23.25pt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" fillcolor="red" stroked="f">
                <v:textbox inset=",7.2pt,,7.2pt"/>
                <w10:wrap type="tight" anchorx="page" anchory="page"/>
              </v:rect>
            </w:pict>
          </mc:Fallback>
        </mc:AlternateContent>
      </w:r>
      <w:r w:rsidR="009645D2" w:rsidRPr="00992FA2">
        <w:rPr>
          <w:rFonts w:asciiTheme="minorHAnsi" w:hAnsiTheme="minorHAnsi" w:cstheme="minorHAnsi"/>
          <w:color w:val="1F497D" w:themeColor="text2"/>
          <w:shd w:val="clear" w:color="auto" w:fill="FFFFFF"/>
        </w:rPr>
        <w:t xml:space="preserve">Visiting </w:t>
      </w:r>
    </w:p>
    <w:p w14:paraId="23A36CC0" w14:textId="499B930A" w:rsidR="00B02EC4" w:rsidRDefault="00B02EC4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7064C02B" w14:textId="06FA6764" w:rsidR="00B02EC4" w:rsidRDefault="00992FA2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>Due to enhanced restrictions we are currently suspending all visits. This includes visits at the window.</w:t>
      </w:r>
    </w:p>
    <w:p w14:paraId="6B24024B" w14:textId="6044303E" w:rsidR="00992FA2" w:rsidRDefault="00992FA2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32FBA97E" w14:textId="353F5FCC" w:rsidR="00992FA2" w:rsidRDefault="00992FA2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>We understand that this is an extremely difficult</w:t>
      </w:r>
      <w:r w:rsidR="009C26A9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 xml:space="preserve"> time,</w:t>
      </w:r>
      <w:r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 xml:space="preserve"> but we are doing all we can to ensure the safety of our residents and staff is at the heart of what we do.</w:t>
      </w:r>
    </w:p>
    <w:p w14:paraId="3A317872" w14:textId="7BE53016" w:rsidR="00992FA2" w:rsidRDefault="00992FA2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049E6869" w14:textId="77777777" w:rsidR="00992FA2" w:rsidRDefault="00992FA2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 xml:space="preserve">We will continue to facilitate facetime, WhatsApp, Zoom and Skype calls. We have purchased a new </w:t>
      </w:r>
    </w:p>
    <w:p w14:paraId="4B375F6E" w14:textId="77777777" w:rsidR="009C26A9" w:rsidRDefault="009C26A9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1F3F0B75" w14:textId="77777777" w:rsidR="009C26A9" w:rsidRDefault="009C26A9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2272A738" w14:textId="2654D368" w:rsidR="00992FA2" w:rsidRDefault="00992FA2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 xml:space="preserve">interactive screen to make this accessible as well as interactive tabletops for those residents who are bed bound. </w:t>
      </w:r>
    </w:p>
    <w:p w14:paraId="6245DACD" w14:textId="2CE7D925" w:rsidR="00992FA2" w:rsidRDefault="00992FA2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430BAE0E" w14:textId="5B4AECED" w:rsidR="00992FA2" w:rsidRDefault="00992FA2" w:rsidP="00992FA2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>If you would like to arrange a video call, please email</w:t>
      </w:r>
    </w:p>
    <w:p w14:paraId="3C514536" w14:textId="32212C4C" w:rsidR="00992FA2" w:rsidRPr="00992FA2" w:rsidRDefault="00992FA2" w:rsidP="00992FA2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z w:val="36"/>
          <w:szCs w:val="36"/>
          <w:shd w:val="clear" w:color="auto" w:fill="FFFFFF"/>
        </w:rPr>
      </w:pPr>
      <w:r w:rsidRPr="00992FA2">
        <w:rPr>
          <w:rFonts w:asciiTheme="minorHAnsi" w:hAnsiTheme="minorHAnsi" w:cstheme="minorHAnsi"/>
          <w:color w:val="1F497D" w:themeColor="text2"/>
          <w:sz w:val="44"/>
          <w:szCs w:val="44"/>
          <w:shd w:val="clear" w:color="auto" w:fill="FFFFFF"/>
        </w:rPr>
        <w:t>Kausar@cornerhousecare.co.uk</w:t>
      </w:r>
    </w:p>
    <w:p w14:paraId="49140733" w14:textId="248D495B" w:rsidR="00992FA2" w:rsidRDefault="00992FA2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 xml:space="preserve">stating the time and date you would like to make the call and we can get this sorted for you. </w:t>
      </w:r>
    </w:p>
    <w:p w14:paraId="1E8B2514" w14:textId="77777777" w:rsidR="00992FA2" w:rsidRDefault="00992FA2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226736BD" w14:textId="77777777" w:rsidR="00992FA2" w:rsidRDefault="00992FA2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644D6C7D" w14:textId="77777777" w:rsidR="00BA3444" w:rsidRDefault="00BA3444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3D6A0949" w14:textId="4F8B1163" w:rsidR="009645D2" w:rsidRDefault="00587BF6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 w:rsidRPr="00982F58">
        <w:rPr>
          <w:rFonts w:ascii="Arial" w:hAnsi="Arial"/>
          <w:b w:val="0"/>
          <w:bCs/>
          <w:noProof/>
          <w:color w:val="1F497D" w:themeColor="text2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1A72098" wp14:editId="36E15731">
                <wp:simplePos x="0" y="0"/>
                <wp:positionH relativeFrom="page">
                  <wp:posOffset>-489766</wp:posOffset>
                </wp:positionH>
                <wp:positionV relativeFrom="page">
                  <wp:align>top</wp:align>
                </wp:positionV>
                <wp:extent cx="8343900" cy="295275"/>
                <wp:effectExtent l="0" t="0" r="0" b="9525"/>
                <wp:wrapTight wrapText="bothSides">
                  <wp:wrapPolygon edited="0">
                    <wp:start x="0" y="0"/>
                    <wp:lineTo x="0" y="20903"/>
                    <wp:lineTo x="21551" y="20903"/>
                    <wp:lineTo x="21551" y="0"/>
                    <wp:lineTo x="0" y="0"/>
                  </wp:wrapPolygon>
                </wp:wrapTight>
                <wp:docPr id="22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43900" cy="2952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0217FC" id="Rectangle 19" o:spid="_x0000_s1026" style="position:absolute;margin-left:-38.55pt;margin-top:0;width:657pt;height:23.25pt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" fillcolor="red" stroked="f">
                <v:textbox inset=",7.2pt,,7.2pt"/>
                <w10:wrap type="tight" anchorx="page" anchory="page"/>
              </v:rect>
            </w:pict>
          </mc:Fallback>
        </mc:AlternateContent>
      </w:r>
      <w:r w:rsidR="00992FA2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t>Complete the activity</w:t>
      </w:r>
    </w:p>
    <w:p w14:paraId="1C27A687" w14:textId="382C4669" w:rsidR="009645D2" w:rsidRDefault="009645D2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1595FAEC" w14:textId="35C7DBDE" w:rsidR="009645D2" w:rsidRDefault="009645D2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4F4AACF6" w14:textId="77777777" w:rsidR="009645D2" w:rsidRDefault="009645D2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4AF8E279" w14:textId="77777777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4AA13162" w14:textId="77777777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32790700" w14:textId="77777777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0A7626D5" w14:textId="77777777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67943D9B" w14:textId="77777777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19EEA857" w14:textId="77777777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2F0C23D5" w14:textId="77777777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2134D631" w14:textId="77777777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2DCB48CE" w14:textId="77777777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369B06DA" w14:textId="77777777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0A52C83F" w14:textId="77777777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2BC321DB" w14:textId="77777777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4A963A86" w14:textId="77777777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16CC5007" w14:textId="77777777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0A740E5E" w14:textId="77777777" w:rsidR="003F140A" w:rsidRDefault="003F140A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444AC75E" w14:textId="32A37991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 w:rsidRPr="00982F58">
        <w:rPr>
          <w:rFonts w:ascii="Arial" w:hAnsi="Arial"/>
          <w:b w:val="0"/>
          <w:bCs/>
          <w:noProof/>
          <w:color w:val="1F497D" w:themeColor="text2"/>
          <w:lang w:val="en-GB"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DD6C618" wp14:editId="39B6D89A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8343900" cy="295275"/>
                <wp:effectExtent l="0" t="0" r="0" b="9525"/>
                <wp:wrapTight wrapText="bothSides">
                  <wp:wrapPolygon edited="0">
                    <wp:start x="0" y="0"/>
                    <wp:lineTo x="0" y="20903"/>
                    <wp:lineTo x="21551" y="20903"/>
                    <wp:lineTo x="21551" y="0"/>
                    <wp:lineTo x="0" y="0"/>
                  </wp:wrapPolygon>
                </wp:wrapTight>
                <wp:docPr id="22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43900" cy="2952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87C22" id="Rectangle 19" o:spid="_x0000_s1026" style="position:absolute;margin-left:0;margin-top:0;width:657pt;height:23.25pt;z-index:2518343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" fillcolor="red" stroked="f">
                <v:textbox inset=",7.2pt,,7.2pt"/>
                <w10:wrap type="tight" anchorx="page" anchory="page"/>
              </v:rect>
            </w:pict>
          </mc:Fallback>
        </mc:AlternateContent>
      </w:r>
      <w:r w:rsidR="00992FA2"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  <w:br/>
      </w:r>
    </w:p>
    <w:p w14:paraId="41899CE6" w14:textId="0A3EAA46" w:rsidR="00A062D8" w:rsidRDefault="009645D2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845632" behindDoc="0" locked="0" layoutInCell="1" allowOverlap="1" wp14:anchorId="74E01911" wp14:editId="2116FF32">
            <wp:simplePos x="0" y="0"/>
            <wp:positionH relativeFrom="page">
              <wp:align>right</wp:align>
            </wp:positionH>
            <wp:positionV relativeFrom="paragraph">
              <wp:posOffset>406302</wp:posOffset>
            </wp:positionV>
            <wp:extent cx="7543800" cy="7981950"/>
            <wp:effectExtent l="0" t="0" r="0" b="0"/>
            <wp:wrapNone/>
            <wp:docPr id="235" name="Picture 235" descr="History: Word Search Remembrance Day | Worksheet | PrimaryLeap.co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istory: Word Search Remembrance Day | Worksheet | PrimaryLeap.co.uk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" t="13425" r="-9920" b="5053"/>
                    <a:stretch/>
                  </pic:blipFill>
                  <pic:spPr bwMode="auto">
                    <a:xfrm>
                      <a:off x="0" y="0"/>
                      <a:ext cx="754380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A74B2" w14:textId="6E00EC71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64051428" w14:textId="77777777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738A3A3D" w14:textId="77777777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42B5638A" w14:textId="77777777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17AF8AD9" w14:textId="77777777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59F2AA34" w14:textId="77777777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2242E07E" w14:textId="77777777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0C783F73" w14:textId="77777777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7A064624" w14:textId="77777777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56E93CB2" w14:textId="77777777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08E00FA2" w14:textId="77777777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09FED18B" w14:textId="77777777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58BAE6C6" w14:textId="77777777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0CEC7B74" w14:textId="77777777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6E32CCFD" w14:textId="77777777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45713C37" w14:textId="77777777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78484BE1" w14:textId="77777777" w:rsidR="00A062D8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</w:p>
    <w:p w14:paraId="393E33AE" w14:textId="241FF009" w:rsidR="00A062D8" w:rsidRPr="00C81AA4" w:rsidRDefault="00A062D8" w:rsidP="00C81AA4">
      <w:pPr>
        <w:pStyle w:val="CompanyName"/>
        <w:rPr>
          <w:rFonts w:asciiTheme="minorHAnsi" w:hAnsiTheme="minorHAnsi" w:cstheme="minorHAnsi"/>
          <w:b w:val="0"/>
          <w:bCs/>
          <w:color w:val="1F497D" w:themeColor="text2"/>
          <w:shd w:val="clear" w:color="auto" w:fill="FFFFFF"/>
        </w:rPr>
      </w:pPr>
      <w:r w:rsidRPr="00982F58">
        <w:rPr>
          <w:rFonts w:ascii="Arial" w:hAnsi="Arial"/>
          <w:b w:val="0"/>
          <w:bCs/>
          <w:noProof/>
          <w:color w:val="1F497D" w:themeColor="text2"/>
          <w:lang w:val="en-GB"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8B8B596" wp14:editId="5B49D64C">
                <wp:simplePos x="0" y="0"/>
                <wp:positionH relativeFrom="page">
                  <wp:align>center</wp:align>
                </wp:positionH>
                <wp:positionV relativeFrom="page">
                  <wp:posOffset>10885</wp:posOffset>
                </wp:positionV>
                <wp:extent cx="8343900" cy="295275"/>
                <wp:effectExtent l="0" t="0" r="0" b="9525"/>
                <wp:wrapTight wrapText="bothSides">
                  <wp:wrapPolygon edited="0">
                    <wp:start x="0" y="0"/>
                    <wp:lineTo x="0" y="20903"/>
                    <wp:lineTo x="21551" y="20903"/>
                    <wp:lineTo x="21551" y="0"/>
                    <wp:lineTo x="0" y="0"/>
                  </wp:wrapPolygon>
                </wp:wrapTight>
                <wp:docPr id="22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43900" cy="2952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A754D" id="Rectangle 19" o:spid="_x0000_s1026" style="position:absolute;margin-left:0;margin-top:.85pt;width:657pt;height:23.25pt;z-index:2518323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" fillcolor="red" stroked="f">
                <v:textbox inset=",7.2pt,,7.2pt"/>
                <w10:wrap type="tight" anchorx="page" anchory="page"/>
              </v:rect>
            </w:pict>
          </mc:Fallback>
        </mc:AlternateContent>
      </w:r>
    </w:p>
    <w:sectPr w:rsidR="00A062D8" w:rsidRPr="00C81AA4" w:rsidSect="00760E4B">
      <w:type w:val="continuous"/>
      <w:pgSz w:w="12240" w:h="15840"/>
      <w:pgMar w:top="1440" w:right="630" w:bottom="1440" w:left="720" w:header="720" w:footer="720" w:gutter="0"/>
      <w:cols w:num="2"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B6C1C7" w14:textId="77777777" w:rsidR="00954557" w:rsidRDefault="00954557" w:rsidP="00597F1D">
      <w:r>
        <w:separator/>
      </w:r>
    </w:p>
  </w:endnote>
  <w:endnote w:type="continuationSeparator" w:id="0">
    <w:p w14:paraId="2D65C26C" w14:textId="77777777" w:rsidR="00954557" w:rsidRDefault="00954557" w:rsidP="00597F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934506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CEE243" w14:textId="5E16D1FA" w:rsidR="00F46B0B" w:rsidRDefault="00F46B0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2C44608" w14:textId="77777777" w:rsidR="00F46B0B" w:rsidRDefault="00F46B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AB876A" w14:textId="77777777" w:rsidR="00954557" w:rsidRDefault="00954557" w:rsidP="00597F1D">
      <w:r>
        <w:separator/>
      </w:r>
    </w:p>
  </w:footnote>
  <w:footnote w:type="continuationSeparator" w:id="0">
    <w:p w14:paraId="0D17B87F" w14:textId="77777777" w:rsidR="00954557" w:rsidRDefault="00954557" w:rsidP="00597F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53B910" w14:textId="4EF9BAE3" w:rsidR="00F46B0B" w:rsidRDefault="00F46B0B">
    <w:pPr>
      <w:pStyle w:val="Header"/>
    </w:pPr>
  </w:p>
  <w:p w14:paraId="3E50E8C5" w14:textId="77777777" w:rsidR="00F46B0B" w:rsidRDefault="00F46B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D1BBD"/>
    <w:multiLevelType w:val="hybridMultilevel"/>
    <w:tmpl w:val="BE2E7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E1B8C"/>
    <w:multiLevelType w:val="hybridMultilevel"/>
    <w:tmpl w:val="08E230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C2317"/>
    <w:multiLevelType w:val="hybridMultilevel"/>
    <w:tmpl w:val="AACC01CC"/>
    <w:lvl w:ilvl="0" w:tplc="080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3" w15:restartNumberingAfterBreak="0">
    <w:nsid w:val="0B6014D3"/>
    <w:multiLevelType w:val="hybridMultilevel"/>
    <w:tmpl w:val="1FE4F9D6"/>
    <w:lvl w:ilvl="0" w:tplc="9CF291A6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722CF3"/>
    <w:multiLevelType w:val="hybridMultilevel"/>
    <w:tmpl w:val="6936B318"/>
    <w:lvl w:ilvl="0" w:tplc="3C1EA35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06BFD"/>
    <w:multiLevelType w:val="hybridMultilevel"/>
    <w:tmpl w:val="A7CA5A34"/>
    <w:lvl w:ilvl="0" w:tplc="03BEE48E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FB60FD"/>
    <w:multiLevelType w:val="hybridMultilevel"/>
    <w:tmpl w:val="30B287E4"/>
    <w:lvl w:ilvl="0" w:tplc="3C1EA35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D35BD4"/>
    <w:multiLevelType w:val="hybridMultilevel"/>
    <w:tmpl w:val="5E7C3FE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004213D"/>
    <w:multiLevelType w:val="hybridMultilevel"/>
    <w:tmpl w:val="7722C400"/>
    <w:lvl w:ilvl="0" w:tplc="3C1EA35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4A250F"/>
    <w:multiLevelType w:val="hybridMultilevel"/>
    <w:tmpl w:val="EBF2547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CA63E2E"/>
    <w:multiLevelType w:val="hybridMultilevel"/>
    <w:tmpl w:val="5E16EE04"/>
    <w:lvl w:ilvl="0" w:tplc="3C1EA35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3"/>
  </w:num>
  <w:num w:numId="5">
    <w:abstractNumId w:val="4"/>
  </w:num>
  <w:num w:numId="6">
    <w:abstractNumId w:val="10"/>
  </w:num>
  <w:num w:numId="7">
    <w:abstractNumId w:val="6"/>
  </w:num>
  <w:num w:numId="8">
    <w:abstractNumId w:val="9"/>
  </w:num>
  <w:num w:numId="9">
    <w:abstractNumId w:val="0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embedSystem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F1D"/>
    <w:rsid w:val="0000112E"/>
    <w:rsid w:val="000073E8"/>
    <w:rsid w:val="0005642F"/>
    <w:rsid w:val="000A3AD7"/>
    <w:rsid w:val="000D3907"/>
    <w:rsid w:val="000E58A1"/>
    <w:rsid w:val="00101C57"/>
    <w:rsid w:val="001149B1"/>
    <w:rsid w:val="00126B71"/>
    <w:rsid w:val="00132E8E"/>
    <w:rsid w:val="00146C3C"/>
    <w:rsid w:val="00164876"/>
    <w:rsid w:val="00166423"/>
    <w:rsid w:val="001C5FDC"/>
    <w:rsid w:val="001C7C78"/>
    <w:rsid w:val="001E1424"/>
    <w:rsid w:val="001E325D"/>
    <w:rsid w:val="00203595"/>
    <w:rsid w:val="002067FD"/>
    <w:rsid w:val="002257B1"/>
    <w:rsid w:val="002467FA"/>
    <w:rsid w:val="0026174D"/>
    <w:rsid w:val="00282C9E"/>
    <w:rsid w:val="002D0702"/>
    <w:rsid w:val="002E24F6"/>
    <w:rsid w:val="002F0430"/>
    <w:rsid w:val="0030366E"/>
    <w:rsid w:val="00316571"/>
    <w:rsid w:val="0031769F"/>
    <w:rsid w:val="00322625"/>
    <w:rsid w:val="00333073"/>
    <w:rsid w:val="00372F07"/>
    <w:rsid w:val="003A390C"/>
    <w:rsid w:val="003B57E6"/>
    <w:rsid w:val="003E564B"/>
    <w:rsid w:val="003F140A"/>
    <w:rsid w:val="00406914"/>
    <w:rsid w:val="00422B18"/>
    <w:rsid w:val="004407A2"/>
    <w:rsid w:val="00443753"/>
    <w:rsid w:val="00451AF2"/>
    <w:rsid w:val="0047735C"/>
    <w:rsid w:val="004E4AD2"/>
    <w:rsid w:val="005301DF"/>
    <w:rsid w:val="00563295"/>
    <w:rsid w:val="00587BF6"/>
    <w:rsid w:val="00597F1D"/>
    <w:rsid w:val="005A6A91"/>
    <w:rsid w:val="005E2505"/>
    <w:rsid w:val="00603DFC"/>
    <w:rsid w:val="00605D82"/>
    <w:rsid w:val="00630C69"/>
    <w:rsid w:val="00635586"/>
    <w:rsid w:val="00680ABC"/>
    <w:rsid w:val="006929C2"/>
    <w:rsid w:val="0069673B"/>
    <w:rsid w:val="006B75D8"/>
    <w:rsid w:val="006D49E7"/>
    <w:rsid w:val="007071A8"/>
    <w:rsid w:val="00707C14"/>
    <w:rsid w:val="00717272"/>
    <w:rsid w:val="007203CD"/>
    <w:rsid w:val="00760E4B"/>
    <w:rsid w:val="0076640C"/>
    <w:rsid w:val="00767C60"/>
    <w:rsid w:val="00780FE9"/>
    <w:rsid w:val="007A6154"/>
    <w:rsid w:val="007A6610"/>
    <w:rsid w:val="007B4D98"/>
    <w:rsid w:val="007D1701"/>
    <w:rsid w:val="007D5CBF"/>
    <w:rsid w:val="007E181F"/>
    <w:rsid w:val="007F5F9D"/>
    <w:rsid w:val="00803D20"/>
    <w:rsid w:val="00821526"/>
    <w:rsid w:val="00822EC3"/>
    <w:rsid w:val="0082470D"/>
    <w:rsid w:val="00831AC4"/>
    <w:rsid w:val="00882A5B"/>
    <w:rsid w:val="00886E6F"/>
    <w:rsid w:val="0089455A"/>
    <w:rsid w:val="008C2E00"/>
    <w:rsid w:val="008F4E63"/>
    <w:rsid w:val="008F5199"/>
    <w:rsid w:val="009039FD"/>
    <w:rsid w:val="00912DB4"/>
    <w:rsid w:val="00954557"/>
    <w:rsid w:val="009645D2"/>
    <w:rsid w:val="0097511C"/>
    <w:rsid w:val="00982299"/>
    <w:rsid w:val="00982F58"/>
    <w:rsid w:val="009850B0"/>
    <w:rsid w:val="00992FA2"/>
    <w:rsid w:val="00995D97"/>
    <w:rsid w:val="009B75CD"/>
    <w:rsid w:val="009C26A9"/>
    <w:rsid w:val="009D3CC3"/>
    <w:rsid w:val="009D5C22"/>
    <w:rsid w:val="009D78D2"/>
    <w:rsid w:val="009E049D"/>
    <w:rsid w:val="009E2E6F"/>
    <w:rsid w:val="00A062D8"/>
    <w:rsid w:val="00A51AAD"/>
    <w:rsid w:val="00A77BDA"/>
    <w:rsid w:val="00A82709"/>
    <w:rsid w:val="00AD720C"/>
    <w:rsid w:val="00AE61B6"/>
    <w:rsid w:val="00AF5151"/>
    <w:rsid w:val="00B02EC4"/>
    <w:rsid w:val="00B220EC"/>
    <w:rsid w:val="00B40AF9"/>
    <w:rsid w:val="00B56A3A"/>
    <w:rsid w:val="00B618A6"/>
    <w:rsid w:val="00B77C12"/>
    <w:rsid w:val="00B95FD8"/>
    <w:rsid w:val="00BA3444"/>
    <w:rsid w:val="00BF7483"/>
    <w:rsid w:val="00C031CA"/>
    <w:rsid w:val="00C213EC"/>
    <w:rsid w:val="00C4430D"/>
    <w:rsid w:val="00C66E73"/>
    <w:rsid w:val="00C81AA4"/>
    <w:rsid w:val="00CA2CE1"/>
    <w:rsid w:val="00CB1E9F"/>
    <w:rsid w:val="00D014E1"/>
    <w:rsid w:val="00D1453D"/>
    <w:rsid w:val="00D42359"/>
    <w:rsid w:val="00D671DE"/>
    <w:rsid w:val="00DD46C2"/>
    <w:rsid w:val="00DD515F"/>
    <w:rsid w:val="00DE6F15"/>
    <w:rsid w:val="00E023B5"/>
    <w:rsid w:val="00E30674"/>
    <w:rsid w:val="00E33169"/>
    <w:rsid w:val="00E6232F"/>
    <w:rsid w:val="00E6528C"/>
    <w:rsid w:val="00E7433A"/>
    <w:rsid w:val="00EC6A3E"/>
    <w:rsid w:val="00EF12B7"/>
    <w:rsid w:val="00EF6910"/>
    <w:rsid w:val="00F05E2C"/>
    <w:rsid w:val="00F46B0B"/>
    <w:rsid w:val="00F7274D"/>
    <w:rsid w:val="00F95333"/>
    <w:rsid w:val="00FA0C58"/>
    <w:rsid w:val="00FA11BE"/>
    <w:rsid w:val="00FA1911"/>
    <w:rsid w:val="00FA5997"/>
    <w:rsid w:val="00FC4E74"/>
    <w:rsid w:val="00FF3545"/>
    <w:rsid w:val="00FF4453"/>
    <w:rsid w:val="00FF6A9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42A015B7"/>
  <w15:docId w15:val="{FBBABD15-68EC-4ECB-BE59-5D4FEE16E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1526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49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1D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149B1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1149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ewsletterHeading">
    <w:name w:val="Newsletter Heading"/>
    <w:basedOn w:val="Normal"/>
    <w:qFormat/>
    <w:rsid w:val="001149B1"/>
    <w:rPr>
      <w:rFonts w:asciiTheme="majorHAnsi" w:hAnsiTheme="majorHAnsi"/>
      <w:b/>
      <w:color w:val="FFFFFF" w:themeColor="background1"/>
      <w:sz w:val="62"/>
    </w:rPr>
  </w:style>
  <w:style w:type="paragraph" w:customStyle="1" w:styleId="NewsletterSubhead">
    <w:name w:val="Newsletter Subhead"/>
    <w:basedOn w:val="Normal"/>
    <w:qFormat/>
    <w:rsid w:val="001149B1"/>
    <w:rPr>
      <w:color w:val="FFFFFF" w:themeColor="background1"/>
      <w:sz w:val="26"/>
    </w:rPr>
  </w:style>
  <w:style w:type="paragraph" w:customStyle="1" w:styleId="NewsletterHeadline">
    <w:name w:val="Newsletter Headline"/>
    <w:basedOn w:val="Normal"/>
    <w:qFormat/>
    <w:rsid w:val="00760E4B"/>
    <w:rPr>
      <w:rFonts w:asciiTheme="majorHAnsi" w:hAnsiTheme="majorHAnsi"/>
      <w:b/>
      <w:sz w:val="32"/>
    </w:rPr>
  </w:style>
  <w:style w:type="paragraph" w:customStyle="1" w:styleId="NewsletterBody">
    <w:name w:val="Newsletter Body"/>
    <w:basedOn w:val="Normal"/>
    <w:qFormat/>
    <w:rsid w:val="00F7274D"/>
    <w:pPr>
      <w:spacing w:after="200"/>
      <w:jc w:val="both"/>
    </w:pPr>
    <w:rPr>
      <w:color w:val="000000"/>
      <w:sz w:val="22"/>
    </w:rPr>
  </w:style>
  <w:style w:type="paragraph" w:customStyle="1" w:styleId="WhiteText">
    <w:name w:val="White Text"/>
    <w:basedOn w:val="Normal"/>
    <w:qFormat/>
    <w:rsid w:val="00D014E1"/>
    <w:rPr>
      <w:color w:val="FFFFFF" w:themeColor="background1"/>
      <w:sz w:val="20"/>
    </w:rPr>
  </w:style>
  <w:style w:type="paragraph" w:customStyle="1" w:styleId="CompanyName">
    <w:name w:val="Company Name"/>
    <w:basedOn w:val="NewsletterHeading"/>
    <w:qFormat/>
    <w:rsid w:val="003B57E6"/>
    <w:rPr>
      <w:sz w:val="52"/>
      <w:szCs w:val="52"/>
    </w:rPr>
  </w:style>
  <w:style w:type="paragraph" w:customStyle="1" w:styleId="NewsletterDate">
    <w:name w:val="Newsletter Date"/>
    <w:basedOn w:val="WhiteText"/>
    <w:qFormat/>
    <w:rsid w:val="00FA5997"/>
    <w:pPr>
      <w:jc w:val="right"/>
    </w:pPr>
  </w:style>
  <w:style w:type="paragraph" w:customStyle="1" w:styleId="Smallprint">
    <w:name w:val="Small print"/>
    <w:basedOn w:val="NewsletterBody"/>
    <w:qFormat/>
    <w:rsid w:val="006D49E7"/>
    <w:pPr>
      <w:jc w:val="right"/>
    </w:pPr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97F1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7F1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97F1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7F1D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407A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A3AD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A6154"/>
    <w:rPr>
      <w:color w:val="605E5C"/>
      <w:shd w:val="clear" w:color="auto" w:fill="E1DFDD"/>
    </w:rPr>
  </w:style>
  <w:style w:type="paragraph" w:customStyle="1" w:styleId="excerpttext">
    <w:name w:val="excerpttext"/>
    <w:basedOn w:val="Normal"/>
    <w:rsid w:val="001C5FD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751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511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511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51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511C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97511C"/>
    <w:pPr>
      <w:spacing w:after="200"/>
    </w:pPr>
    <w:rPr>
      <w:i/>
      <w:iCs/>
      <w:color w:val="1F497D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22EC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12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536708">
              <w:marLeft w:val="0"/>
              <w:marRight w:val="135"/>
              <w:marTop w:val="0"/>
              <w:marBottom w:val="225"/>
              <w:divBdr>
                <w:top w:val="single" w:sz="6" w:space="5" w:color="E0E0E0"/>
                <w:left w:val="none" w:sz="0" w:space="0" w:color="auto"/>
                <w:bottom w:val="single" w:sz="6" w:space="0" w:color="E0E0E0"/>
                <w:right w:val="none" w:sz="0" w:space="0" w:color="auto"/>
              </w:divBdr>
              <w:divsChild>
                <w:div w:id="152679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64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4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1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56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8986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78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142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2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863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756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0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3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leadershipfreak.wordpress.com/2010/05/page/2/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18.png"/><Relationship Id="rId21" Type="http://schemas.openxmlformats.org/officeDocument/2006/relationships/hyperlink" Target="http://leadershipfreak.wordpress.com/2010/05/page/2/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21.jpeg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image" Target="media/image11.jpeg"/><Relationship Id="rId11" Type="http://schemas.openxmlformats.org/officeDocument/2006/relationships/image" Target="media/image1.emf"/><Relationship Id="rId24" Type="http://schemas.openxmlformats.org/officeDocument/2006/relationships/image" Target="media/image6.jpeg"/><Relationship Id="rId32" Type="http://schemas.openxmlformats.org/officeDocument/2006/relationships/image" Target="cid:bbd08a9b-3692-4333-8b17-e65568cf4965" TargetMode="External"/><Relationship Id="rId37" Type="http://schemas.openxmlformats.org/officeDocument/2006/relationships/image" Target="media/image17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mailto:admin@cornerhouse.co.uk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6.jpeg"/><Relationship Id="rId49" Type="http://schemas.openxmlformats.org/officeDocument/2006/relationships/image" Target="media/image27.jpeg"/><Relationship Id="rId10" Type="http://schemas.openxmlformats.org/officeDocument/2006/relationships/endnotes" Target="endnotes.xml"/><Relationship Id="rId19" Type="http://schemas.openxmlformats.org/officeDocument/2006/relationships/hyperlink" Target="https://creativecommons.org/licenses/by/3.0/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23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s://creativecommons.org/licenses/by/3.0/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cid:c93fa14f-7466-4597-b390-ea3fff3b408f" TargetMode="External"/><Relationship Id="rId43" Type="http://schemas.openxmlformats.org/officeDocument/2006/relationships/image" Target="media/image22.jpeg"/><Relationship Id="rId48" Type="http://schemas.openxmlformats.org/officeDocument/2006/relationships/image" Target="media/image26.jpeg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hyperlink" Target="http://leadershipfreak.wordpress.com/2010/05/page/2/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4.jpeg"/><Relationship Id="rId38" Type="http://schemas.openxmlformats.org/officeDocument/2006/relationships/image" Target="cid:14a4b0d9-b0ff-41f3-8d29-d562bfb45195" TargetMode="External"/><Relationship Id="rId46" Type="http://schemas.openxmlformats.org/officeDocument/2006/relationships/image" Target="cid:8b20c399-8c30-49c4-a310-b89a2e90bca2" TargetMode="External"/><Relationship Id="rId20" Type="http://schemas.openxmlformats.org/officeDocument/2006/relationships/image" Target="media/image5.jpeg"/><Relationship Id="rId41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jal\AppData\Roaming\Microsoft\Templates\Weekly%20news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2100-01-01T00:00:00+00:00</AssetExpire>
    <IntlLangReviewDate xmlns="4873beb7-5857-4685-be1f-d57550cc96cc" xsi:nil="true"/>
    <SubmitterId xmlns="4873beb7-5857-4685-be1f-d57550cc96cc" xsi:nil="true"/>
    <IntlLangReview xmlns="4873beb7-5857-4685-be1f-d57550cc96cc" xsi:nil="true"/>
    <EditorialStatus xmlns="4873beb7-5857-4685-be1f-d57550cc96cc" xsi:nil="true"/>
    <OriginAsset xmlns="4873beb7-5857-4685-be1f-d57550cc96cc" xsi:nil="true"/>
    <Markets xmlns="4873beb7-5857-4685-be1f-d57550cc96cc"/>
    <AcquiredFrom xmlns="4873beb7-5857-4685-be1f-d57550cc96cc" xsi:nil="true"/>
    <AssetStart xmlns="4873beb7-5857-4685-be1f-d57550cc96cc">2009-05-30T21:55:59+00:00</AssetStart>
    <PublishStatusLookup xmlns="4873beb7-5857-4685-be1f-d57550cc96cc">
      <Value>273741</Value>
      <Value>1305776</Value>
    </PublishStatusLookup>
    <MarketSpecific xmlns="4873beb7-5857-4685-be1f-d57550cc96cc" xsi:nil="true"/>
    <APAuthor xmlns="4873beb7-5857-4685-be1f-d57550cc96cc">
      <UserInfo>
        <DisplayName/>
        <AccountId>191</AccountId>
        <AccountType/>
      </UserInfo>
    </APAuthor>
    <IntlLangReviewer xmlns="4873beb7-5857-4685-be1f-d57550cc96cc" xsi:nil="true"/>
    <CSXSubmissionDate xmlns="4873beb7-5857-4685-be1f-d57550cc96cc" xsi:nil="true"/>
    <NumericId xmlns="4873beb7-5857-4685-be1f-d57550cc96cc">-1</NumericId>
    <ParentAssetId xmlns="4873beb7-5857-4685-be1f-d57550cc96cc" xsi:nil="true"/>
    <OriginalSourceMarket xmlns="4873beb7-5857-4685-be1f-d57550cc96cc" xsi:nil="true"/>
    <ApprovalStatus xmlns="4873beb7-5857-4685-be1f-d57550cc96cc">InProgress</ApprovalStatus>
    <SourceTitle xmlns="4873beb7-5857-4685-be1f-d57550cc96cc">Newsletter</SourceTitle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TemplateStatus xmlns="4873beb7-5857-4685-be1f-d57550cc96cc">Complete</TemplateStatus>
    <OutputCachingOn xmlns="4873beb7-5857-4685-be1f-d57550cc96cc">false</OutputCachingOn>
    <IsSearchable xmlns="4873beb7-5857-4685-be1f-d57550cc96cc">false</IsSearchable>
    <HandoffToMSDN xmlns="4873beb7-5857-4685-be1f-d57550cc96cc" xsi:nil="true"/>
    <UALocRecommendation xmlns="4873beb7-5857-4685-be1f-d57550cc96cc">Never Localize</UALocRecommendation>
    <UALocComments xmlns="4873beb7-5857-4685-be1f-d57550cc96cc" xsi:nil="true"/>
    <ShowIn xmlns="4873beb7-5857-4685-be1f-d57550cc96cc">Show everywhere</ShowIn>
    <ThumbnailAssetId xmlns="4873beb7-5857-4685-be1f-d57550cc96cc" xsi:nil="true"/>
    <ContentItem xmlns="4873beb7-5857-4685-be1f-d57550cc96cc" xsi:nil="true"/>
    <LastModifiedDateTime xmlns="4873beb7-5857-4685-be1f-d57550cc96cc" xsi:nil="true"/>
    <ClipArtFilename xmlns="4873beb7-5857-4685-be1f-d57550cc96cc" xsi:nil="true"/>
    <CSXHash xmlns="4873beb7-5857-4685-be1f-d57550cc96cc" xsi:nil="true"/>
    <DirectSourceMarket xmlns="4873beb7-5857-4685-be1f-d57550cc96cc" xsi:nil="true"/>
    <PlannedPubDate xmlns="4873beb7-5857-4685-be1f-d57550cc96cc" xsi:nil="true"/>
    <ArtSampleDocs xmlns="4873beb7-5857-4685-be1f-d57550cc96cc" xsi:nil="true"/>
    <TrustLevel xmlns="4873beb7-5857-4685-be1f-d57550cc96cc">1 Microsoft Managed Content</TrustLevel>
    <CSXSubmissionMarket xmlns="4873beb7-5857-4685-be1f-d57550cc96cc" xsi:nil="true"/>
    <VoteCount xmlns="4873beb7-5857-4685-be1f-d57550cc96cc" xsi:nil="true"/>
    <BusinessGroup xmlns="4873beb7-5857-4685-be1f-d57550cc96cc" xsi:nil="true"/>
    <TimesCloned xmlns="4873beb7-5857-4685-be1f-d57550cc96cc" xsi:nil="true"/>
    <AverageRating xmlns="4873beb7-5857-4685-be1f-d57550cc96cc" xsi:nil="true"/>
    <Provider xmlns="4873beb7-5857-4685-be1f-d57550cc96cc">EY006220130</Provider>
    <UACurrentWords xmlns="4873beb7-5857-4685-be1f-d57550cc96cc">0</UACurrentWords>
    <AssetId xmlns="4873beb7-5857-4685-be1f-d57550cc96cc">TP010336027</AssetId>
    <APEditor xmlns="4873beb7-5857-4685-be1f-d57550cc96cc">
      <UserInfo>
        <DisplayName/>
        <AccountId>92</AccountId>
        <AccountType/>
      </UserInfo>
    </APEditor>
    <DSATActionTaken xmlns="4873beb7-5857-4685-be1f-d57550cc96cc" xsi:nil="true"/>
    <IsDeleted xmlns="4873beb7-5857-4685-be1f-d57550cc96cc">false</IsDeleted>
    <PublishTargets xmlns="4873beb7-5857-4685-be1f-d57550cc96cc">OfficeOnline</PublishTargets>
    <ApprovalLog xmlns="4873beb7-5857-4685-be1f-d57550cc96cc" xsi:nil="true"/>
    <BugNumber xmlns="4873beb7-5857-4685-be1f-d57550cc96cc">261</BugNumber>
    <CrawlForDependencies xmlns="4873beb7-5857-4685-be1f-d57550cc96cc">false</CrawlForDependencies>
    <LastHandOff xmlns="4873beb7-5857-4685-be1f-d57550cc96cc" xsi:nil="true"/>
    <Milestone xmlns="4873beb7-5857-4685-be1f-d57550cc96cc" xsi:nil="true"/>
    <UANotes xmlns="4873beb7-5857-4685-be1f-d57550cc96cc" xsi:nil="true"/>
    <PrimaryImageGen xmlns="4873beb7-5857-4685-be1f-d57550cc96cc">true</PrimaryImageGen>
    <TPFriendlyName xmlns="4873beb7-5857-4685-be1f-d57550cc96cc">Newsletter</TPFriendlyName>
    <OpenTemplate xmlns="4873beb7-5857-4685-be1f-d57550cc96cc">true</OpenTemplate>
    <TPInstallLocation xmlns="4873beb7-5857-4685-be1f-d57550cc96cc">{My Templates}</TPInstallLocation>
    <TPCommandLine xmlns="4873beb7-5857-4685-be1f-d57550cc96cc">{WD} /f {FilePath}</TPCommandLine>
    <TPAppVersion xmlns="4873beb7-5857-4685-be1f-d57550cc96cc">12</TPAppVersion>
    <TPLaunchHelpLinkType xmlns="4873beb7-5857-4685-be1f-d57550cc96cc">Template</TPLaunchHelpLinkType>
    <TPLaunchHelpLink xmlns="4873beb7-5857-4685-be1f-d57550cc96cc" xsi:nil="true"/>
    <TPApplication xmlns="4873beb7-5857-4685-be1f-d57550cc96cc">Word</TPApplication>
    <TPNamespace xmlns="4873beb7-5857-4685-be1f-d57550cc96cc">WINWORD</TPNamespace>
    <TPExecutable xmlns="4873beb7-5857-4685-be1f-d57550cc96cc" xsi:nil="true"/>
    <TPComponent xmlns="4873beb7-5857-4685-be1f-d57550cc96cc">WORDFiles</TPComponent>
    <TPClientViewer xmlns="4873beb7-5857-4685-be1f-d57550cc96cc">Microsoft Office Word</TPClientViewer>
    <LastPublishResultLookup xmlns="4873beb7-5857-4685-be1f-d57550cc96cc" xsi:nil="true"/>
    <PolicheckWords xmlns="4873beb7-5857-4685-be1f-d57550cc96cc" xsi:nil="true"/>
    <FriendlyTitle xmlns="4873beb7-5857-4685-be1f-d57550cc96cc" xsi:nil="true"/>
    <Manager xmlns="4873beb7-5857-4685-be1f-d57550cc96cc" xsi:nil="true"/>
    <EditorialTags xmlns="4873beb7-5857-4685-be1f-d57550cc96cc" xsi:nil="true"/>
    <LegacyData xmlns="4873beb7-5857-4685-be1f-d57550cc96cc" xsi:nil="true"/>
    <Downloads xmlns="4873beb7-5857-4685-be1f-d57550cc96cc">0</Downloads>
    <Providers xmlns="4873beb7-5857-4685-be1f-d57550cc96cc" xsi:nil="true"/>
    <TemplateTemplateType xmlns="4873beb7-5857-4685-be1f-d57550cc96cc">Word 2007 Default</TemplateTemplateType>
    <OOCacheId xmlns="4873beb7-5857-4685-be1f-d57550cc96cc" xsi:nil="true"/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144889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EF779-630E-41A3-AEF8-C4C8151F22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B96250-407E-40A4-BA71-9F03B03EA852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B2C0EFFE-5BE7-4130-9C53-D294724637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1AC95C-AE39-4C73-B6BE-A67BC2484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Weekly newsletter</Template>
  <TotalTime>1795</TotalTime>
  <Pages>11</Pages>
  <Words>819</Words>
  <Characters>2639</Characters>
  <Application>Microsoft Office Word</Application>
  <DocSecurity>0</DocSecurity>
  <Lines>138</Lines>
  <Paragraphs>150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>McCann Erickson</Company>
  <LinksUpToDate>false</LinksUpToDate>
  <CharactersWithSpaces>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creator>Kajal Prashar</dc:creator>
  <cp:lastModifiedBy>Kajal Prashar</cp:lastModifiedBy>
  <cp:revision>14</cp:revision>
  <cp:lastPrinted>2020-11-02T11:38:00Z</cp:lastPrinted>
  <dcterms:created xsi:type="dcterms:W3CDTF">2020-10-31T17:11:00Z</dcterms:created>
  <dcterms:modified xsi:type="dcterms:W3CDTF">2020-11-02T12:30:00Z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</Properties>
</file>